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C2EE6" w14:textId="3BCB4C71" w:rsidR="008C515D" w:rsidRPr="00444F1B" w:rsidRDefault="00DD1EB0" w:rsidP="008C515D">
      <w:pPr>
        <w:rPr>
          <w:rFonts w:ascii="Times New Roman" w:hAnsi="Times New Roman"/>
          <w:sz w:val="24"/>
        </w:rPr>
      </w:pPr>
      <w:r>
        <w:rPr>
          <w:rFonts w:ascii="Times New Roman" w:hAnsi="Times New Roman" w:hint="eastAsia"/>
          <w:sz w:val="24"/>
        </w:rPr>
        <w:t>2</w:t>
      </w:r>
      <w:r w:rsidR="002321F4">
        <w:rPr>
          <w:rFonts w:ascii="Times New Roman" w:hAnsi="Times New Roman" w:hint="eastAsia"/>
          <w:sz w:val="24"/>
        </w:rPr>
        <w:t>4</w:t>
      </w:r>
      <w:r w:rsidR="008C515D" w:rsidRPr="00444F1B">
        <w:rPr>
          <w:rFonts w:ascii="Times New Roman" w:hAnsi="Times New Roman"/>
          <w:sz w:val="24"/>
        </w:rPr>
        <w:t xml:space="preserve"> </w:t>
      </w:r>
      <w:r w:rsidR="00526253">
        <w:rPr>
          <w:rFonts w:ascii="Times New Roman" w:hAnsi="Times New Roman"/>
          <w:sz w:val="24"/>
        </w:rPr>
        <w:t>January</w:t>
      </w:r>
      <w:r w:rsidR="008C515D" w:rsidRPr="00444F1B">
        <w:rPr>
          <w:rFonts w:ascii="Times New Roman" w:hAnsi="Times New Roman"/>
          <w:sz w:val="24"/>
        </w:rPr>
        <w:t xml:space="preserve"> 20</w:t>
      </w:r>
      <w:r w:rsidR="00925124" w:rsidRPr="00444F1B">
        <w:rPr>
          <w:rFonts w:ascii="Times New Roman" w:hAnsi="Times New Roman"/>
          <w:sz w:val="24"/>
        </w:rPr>
        <w:t>2</w:t>
      </w:r>
      <w:r w:rsidR="00526253">
        <w:rPr>
          <w:rFonts w:ascii="Times New Roman" w:hAnsi="Times New Roman"/>
          <w:sz w:val="24"/>
        </w:rPr>
        <w:t>2</w:t>
      </w:r>
    </w:p>
    <w:p w14:paraId="75140FB0" w14:textId="5DBFD713" w:rsidR="00A22260" w:rsidRPr="00444F1B" w:rsidRDefault="00AE7E81" w:rsidP="00A22260">
      <w:pPr>
        <w:rPr>
          <w:rFonts w:ascii="Times New Roman" w:hAnsi="Times New Roman"/>
          <w:sz w:val="24"/>
        </w:rPr>
      </w:pPr>
      <w:r>
        <w:rPr>
          <w:rFonts w:ascii="Times New Roman" w:hAnsi="Times New Roman"/>
          <w:sz w:val="24"/>
        </w:rPr>
        <w:t xml:space="preserve">Dr. </w:t>
      </w:r>
      <w:r w:rsidRPr="00AE7E81">
        <w:rPr>
          <w:rFonts w:ascii="Times New Roman" w:hAnsi="Times New Roman"/>
          <w:sz w:val="24"/>
        </w:rPr>
        <w:t>Murat ÇEMBERCİ</w:t>
      </w:r>
    </w:p>
    <w:p w14:paraId="1DAABA57" w14:textId="49272CFA" w:rsidR="00A22260" w:rsidRPr="00444F1B" w:rsidRDefault="00A22260" w:rsidP="00A22260">
      <w:pPr>
        <w:rPr>
          <w:rFonts w:ascii="Times New Roman" w:hAnsi="Times New Roman"/>
          <w:sz w:val="24"/>
        </w:rPr>
      </w:pPr>
      <w:r w:rsidRPr="00444F1B">
        <w:rPr>
          <w:rFonts w:ascii="Times New Roman" w:hAnsi="Times New Roman"/>
          <w:sz w:val="24"/>
        </w:rPr>
        <w:t xml:space="preserve">Editor-in-Chief, </w:t>
      </w:r>
      <w:r w:rsidR="00AE7E81" w:rsidRPr="00AE7E81">
        <w:rPr>
          <w:rFonts w:ascii="Times New Roman" w:hAnsi="Times New Roman"/>
          <w:i/>
          <w:iCs/>
          <w:sz w:val="24"/>
        </w:rPr>
        <w:t>Journal of International Trade, Logistics and Law</w:t>
      </w:r>
    </w:p>
    <w:p w14:paraId="39BB688F" w14:textId="77777777" w:rsidR="00A22260" w:rsidRPr="00444F1B" w:rsidRDefault="00A22260" w:rsidP="00A22260">
      <w:pPr>
        <w:rPr>
          <w:rFonts w:ascii="Times New Roman" w:hAnsi="Times New Roman"/>
          <w:sz w:val="24"/>
        </w:rPr>
      </w:pPr>
    </w:p>
    <w:p w14:paraId="65A6FE54" w14:textId="2BC2841C" w:rsidR="00A22260" w:rsidRPr="00444F1B" w:rsidRDefault="00A22260" w:rsidP="00A22260">
      <w:pPr>
        <w:rPr>
          <w:rFonts w:ascii="Times New Roman" w:hAnsi="Times New Roman"/>
          <w:sz w:val="24"/>
        </w:rPr>
      </w:pPr>
      <w:r w:rsidRPr="00444F1B">
        <w:rPr>
          <w:rFonts w:ascii="Times New Roman" w:hAnsi="Times New Roman"/>
          <w:sz w:val="24"/>
        </w:rPr>
        <w:t xml:space="preserve">Dear </w:t>
      </w:r>
      <w:r w:rsidR="00AE7E81">
        <w:rPr>
          <w:rFonts w:ascii="Times New Roman" w:hAnsi="Times New Roman"/>
          <w:sz w:val="24"/>
        </w:rPr>
        <w:t>Dr.</w:t>
      </w:r>
      <w:r w:rsidR="00AE7E81" w:rsidRPr="00AE7E81">
        <w:rPr>
          <w:rFonts w:ascii="Times New Roman" w:hAnsi="Times New Roman"/>
          <w:sz w:val="24"/>
        </w:rPr>
        <w:t xml:space="preserve"> Murat ÇEMBERCİ</w:t>
      </w:r>
      <w:r w:rsidRPr="00444F1B">
        <w:rPr>
          <w:rFonts w:ascii="Times New Roman" w:hAnsi="Times New Roman"/>
          <w:sz w:val="24"/>
        </w:rPr>
        <w:t>,</w:t>
      </w:r>
    </w:p>
    <w:p w14:paraId="60B938B8" w14:textId="77777777" w:rsidR="008C515D" w:rsidRPr="00444F1B" w:rsidRDefault="008C515D" w:rsidP="008C515D">
      <w:pPr>
        <w:rPr>
          <w:rFonts w:ascii="Times New Roman" w:hAnsi="Times New Roman"/>
          <w:sz w:val="24"/>
        </w:rPr>
      </w:pPr>
    </w:p>
    <w:p w14:paraId="3CC1D877" w14:textId="53AE378C" w:rsidR="008C515D" w:rsidRPr="00444F1B" w:rsidRDefault="008C515D" w:rsidP="008C515D">
      <w:pPr>
        <w:ind w:firstLineChars="200" w:firstLine="480"/>
        <w:rPr>
          <w:rFonts w:ascii="Times New Roman" w:hAnsi="Times New Roman"/>
          <w:sz w:val="24"/>
        </w:rPr>
      </w:pPr>
      <w:r w:rsidRPr="00444F1B">
        <w:rPr>
          <w:rFonts w:ascii="Times New Roman" w:hAnsi="Times New Roman"/>
          <w:sz w:val="24"/>
        </w:rPr>
        <w:t>We are pleased to submit a manuscript entitled “</w:t>
      </w:r>
      <w:r w:rsidR="008A5756" w:rsidRPr="008A5756">
        <w:rPr>
          <w:rFonts w:ascii="Times New Roman" w:hAnsi="Times New Roman"/>
          <w:sz w:val="24"/>
        </w:rPr>
        <w:t>Measuring the Potential Economic Impact of a Japan–US Free Trade Agreement: Can It Enable the US to Eliminate Its Trade Deficit in Goods with Japan?</w:t>
      </w:r>
      <w:r w:rsidRPr="00444F1B">
        <w:rPr>
          <w:rFonts w:ascii="Times New Roman" w:hAnsi="Times New Roman"/>
          <w:sz w:val="24"/>
        </w:rPr>
        <w:t xml:space="preserve">” for consideration for publication as an article in </w:t>
      </w:r>
      <w:r w:rsidR="00AE7E81" w:rsidRPr="00AE7E81">
        <w:rPr>
          <w:rFonts w:ascii="Times New Roman" w:hAnsi="Times New Roman"/>
          <w:i/>
          <w:sz w:val="24"/>
        </w:rPr>
        <w:t>Journal of International Trade, Logistics and Law</w:t>
      </w:r>
      <w:r w:rsidRPr="00444F1B">
        <w:rPr>
          <w:rFonts w:ascii="Times New Roman" w:hAnsi="Times New Roman"/>
          <w:sz w:val="24"/>
        </w:rPr>
        <w:t>.</w:t>
      </w:r>
    </w:p>
    <w:p w14:paraId="5CC4B12C" w14:textId="57E9ABDD" w:rsidR="002D65F6" w:rsidRPr="002D65F6" w:rsidRDefault="00F51D7C" w:rsidP="002D65F6">
      <w:pPr>
        <w:ind w:firstLineChars="200" w:firstLine="480"/>
        <w:rPr>
          <w:rFonts w:ascii="Times New Roman" w:hAnsi="Times New Roman"/>
          <w:sz w:val="24"/>
        </w:rPr>
      </w:pPr>
      <w:r w:rsidRPr="00F51D7C">
        <w:rPr>
          <w:rFonts w:ascii="Times New Roman" w:hAnsi="Times New Roman"/>
          <w:sz w:val="24"/>
        </w:rPr>
        <w:t>Japan and the US are two major countries in the global trading system, which at times have been at odds regarding each other’s international trade policies. Overall, the US has fears about its ongoing trade deficit, with the trade deficit between it and northeast Asian countries a major concern (Park, 2018). The US trade deficit in goods with Japan has also been one of the major disputes between Japan and the US. Recently, the US withdrawal from the Trans-Pacific Partnership (TPP) sent a clear signal that the US would take a new approach to trade issues and paved the way for a potential bilateral free trade agreement (FTA) with the remaining TPP countries, including Japan (Office of the United States Trade Representative, 2017). Consequently, the so-called Trade Agreement between Japan and the United States of America came into effect in early 2020 (Ministry of Foreign Affairs of Japan, 2020). However, if the US trade deficit were to increase because of this trade agreement, it could become a major flashpoint for future Japan–US relations.</w:t>
      </w:r>
    </w:p>
    <w:p w14:paraId="00CDCF16" w14:textId="755DB65F" w:rsidR="002D65F6" w:rsidRPr="002D65F6" w:rsidRDefault="00F51D7C" w:rsidP="002D65F6">
      <w:pPr>
        <w:ind w:firstLineChars="200" w:firstLine="480"/>
        <w:rPr>
          <w:rFonts w:ascii="Times New Roman" w:hAnsi="Times New Roman"/>
          <w:sz w:val="24"/>
        </w:rPr>
      </w:pPr>
      <w:r w:rsidRPr="00F51D7C">
        <w:rPr>
          <w:rFonts w:ascii="Times New Roman" w:hAnsi="Times New Roman"/>
          <w:sz w:val="24"/>
        </w:rPr>
        <w:t>The purpose of this paper is to contribute to the debate on the potential economic impact of a Japan–US FTA (JUFTA) by questioning whether it would enable the US to eliminate its trade deficit in goods with Japan. To respond to this research question, we measure the potential impact of a JUFTA using a dynamic Global Trade Analysis Project (GTAP) model.</w:t>
      </w:r>
    </w:p>
    <w:p w14:paraId="55BA7B2F" w14:textId="77777777" w:rsidR="00F51D7C" w:rsidRPr="00F51D7C" w:rsidRDefault="00F51D7C" w:rsidP="00F51D7C">
      <w:pPr>
        <w:ind w:firstLineChars="200" w:firstLine="480"/>
        <w:rPr>
          <w:rFonts w:ascii="Times New Roman" w:hAnsi="Times New Roman"/>
          <w:sz w:val="24"/>
        </w:rPr>
      </w:pPr>
      <w:r w:rsidRPr="00F51D7C">
        <w:rPr>
          <w:rFonts w:ascii="Times New Roman" w:hAnsi="Times New Roman"/>
          <w:sz w:val="24"/>
        </w:rPr>
        <w:t>A JUFTA is an example of one of the so-called “mega” FTAs.</w:t>
      </w:r>
      <w:r w:rsidR="002D65F6" w:rsidRPr="002D65F6">
        <w:rPr>
          <w:rFonts w:ascii="Times New Roman" w:hAnsi="Times New Roman"/>
          <w:sz w:val="24"/>
        </w:rPr>
        <w:t xml:space="preserve"> </w:t>
      </w:r>
      <w:r w:rsidRPr="00F51D7C">
        <w:rPr>
          <w:rFonts w:ascii="Times New Roman" w:hAnsi="Times New Roman"/>
          <w:sz w:val="24"/>
        </w:rPr>
        <w:t xml:space="preserve">The potential economic impacts of FTAs have been most widely evaluated using numerical simulation with a computable general equilibrium model such as the GTAP model, with several studies quantifying the effects of mega FTAs using both static (e.g., Akahori et al., 2014; </w:t>
      </w:r>
      <w:proofErr w:type="spellStart"/>
      <w:r w:rsidRPr="00F51D7C">
        <w:rPr>
          <w:rFonts w:ascii="Times New Roman" w:hAnsi="Times New Roman"/>
          <w:sz w:val="24"/>
        </w:rPr>
        <w:t>Areerat</w:t>
      </w:r>
      <w:proofErr w:type="spellEnd"/>
      <w:r w:rsidRPr="00F51D7C">
        <w:rPr>
          <w:rFonts w:ascii="Times New Roman" w:hAnsi="Times New Roman"/>
          <w:sz w:val="24"/>
        </w:rPr>
        <w:t xml:space="preserve"> et al., 2012) and dynamic (e.g., Akahori et al., 2021; Bhattacharyay and Mukhopadhyay, 2015; Lee and Itakura, 2016) GTAP models.</w:t>
      </w:r>
    </w:p>
    <w:p w14:paraId="2F6CFC35" w14:textId="6E14A25F" w:rsidR="002D65F6" w:rsidRDefault="00F51D7C" w:rsidP="00F51D7C">
      <w:pPr>
        <w:ind w:firstLineChars="200" w:firstLine="480"/>
        <w:rPr>
          <w:rFonts w:ascii="Times New Roman" w:hAnsi="Times New Roman"/>
          <w:sz w:val="24"/>
        </w:rPr>
      </w:pPr>
      <w:r w:rsidRPr="00F51D7C">
        <w:rPr>
          <w:rFonts w:ascii="Times New Roman" w:hAnsi="Times New Roman"/>
          <w:sz w:val="24"/>
        </w:rPr>
        <w:t>However, to our knowledge, there is no existing assessment using the dynamic GTAP model to determine the economic impact of an FTA between the US as the world’s largest economy and Japan.</w:t>
      </w:r>
    </w:p>
    <w:p w14:paraId="599C8EA7" w14:textId="758D2B33" w:rsidR="00925124" w:rsidRPr="00444F1B" w:rsidRDefault="00057B73" w:rsidP="002D65F6">
      <w:pPr>
        <w:ind w:firstLineChars="200" w:firstLine="480"/>
        <w:rPr>
          <w:rFonts w:ascii="Times New Roman" w:hAnsi="Times New Roman"/>
          <w:sz w:val="24"/>
          <w:lang w:bidi="en-US"/>
        </w:rPr>
      </w:pPr>
      <w:r w:rsidRPr="00057B73">
        <w:rPr>
          <w:rFonts w:ascii="Times New Roman" w:hAnsi="Times New Roman"/>
          <w:sz w:val="24"/>
          <w:lang w:bidi="en-US"/>
        </w:rPr>
        <w:t>The main results are as follows</w:t>
      </w:r>
      <w:r w:rsidR="002D65F6" w:rsidRPr="002D65F6">
        <w:rPr>
          <w:rFonts w:ascii="Times New Roman" w:hAnsi="Times New Roman"/>
          <w:sz w:val="24"/>
          <w:lang w:bidi="en-US"/>
        </w:rPr>
        <w:t xml:space="preserve">. </w:t>
      </w:r>
      <w:r w:rsidR="00F51D7C" w:rsidRPr="00F51D7C">
        <w:rPr>
          <w:rFonts w:ascii="Times New Roman" w:hAnsi="Times New Roman"/>
          <w:sz w:val="24"/>
          <w:lang w:bidi="en-US"/>
        </w:rPr>
        <w:t>First, Japan is likely to experience a more substantial gain in real GDP than is the US because of the JUFTA. Second, the impact of the JUFTA is more observable in terms of agricultural output than in terms of real GDP in both Japan and the US. Third, the JUFTA not only has large impacts on the trading relationship between Japan and the US but also adverse impacts, resulting from trade diversion effects, on trading relationships with third-party countries that trade with Japan and the US. Finally, to answer our main research question, the JUFTA is unlikely to enable the US to eliminate its trade deficit in goods with Japan, although the deficit will decrease because of the JUFTA.</w:t>
      </w:r>
    </w:p>
    <w:p w14:paraId="1EDFD815" w14:textId="2893657C" w:rsidR="008C515D" w:rsidRPr="00B92A86" w:rsidRDefault="008C515D" w:rsidP="008C515D">
      <w:pPr>
        <w:ind w:firstLineChars="200" w:firstLine="480"/>
        <w:rPr>
          <w:rFonts w:ascii="Times New Roman" w:hAnsi="Times New Roman"/>
          <w:sz w:val="24"/>
        </w:rPr>
      </w:pPr>
      <w:r w:rsidRPr="00444F1B">
        <w:rPr>
          <w:rFonts w:ascii="Times New Roman" w:hAnsi="Times New Roman" w:hint="eastAsia"/>
          <w:sz w:val="24"/>
        </w:rPr>
        <w:t xml:space="preserve">We believe that </w:t>
      </w:r>
      <w:r w:rsidRPr="00444F1B">
        <w:rPr>
          <w:rFonts w:ascii="Times New Roman" w:hAnsi="Times New Roman"/>
          <w:sz w:val="24"/>
        </w:rPr>
        <w:t>these empirical</w:t>
      </w:r>
      <w:r w:rsidRPr="00444F1B">
        <w:rPr>
          <w:rFonts w:ascii="Times New Roman" w:hAnsi="Times New Roman" w:hint="eastAsia"/>
          <w:sz w:val="24"/>
        </w:rPr>
        <w:t xml:space="preserve"> results</w:t>
      </w:r>
      <w:r w:rsidRPr="00444F1B">
        <w:rPr>
          <w:rFonts w:ascii="Times New Roman" w:hAnsi="Times New Roman"/>
          <w:sz w:val="24"/>
        </w:rPr>
        <w:t xml:space="preserve"> are significantly interesting and important for readers of </w:t>
      </w:r>
      <w:r w:rsidR="00AE7E81" w:rsidRPr="00AE7E81">
        <w:rPr>
          <w:rFonts w:ascii="Times New Roman" w:hAnsi="Times New Roman"/>
          <w:i/>
          <w:sz w:val="24"/>
        </w:rPr>
        <w:t>Journal of International Trade, Logistics and Law</w:t>
      </w:r>
      <w:r w:rsidRPr="00444F1B">
        <w:rPr>
          <w:rFonts w:ascii="Times New Roman" w:hAnsi="Times New Roman"/>
          <w:sz w:val="24"/>
        </w:rPr>
        <w:t>.</w:t>
      </w:r>
    </w:p>
    <w:p w14:paraId="0C715035" w14:textId="77777777" w:rsidR="008C515D" w:rsidRPr="00B92A86" w:rsidRDefault="008C515D" w:rsidP="008C515D">
      <w:pPr>
        <w:ind w:firstLineChars="200" w:firstLine="480"/>
        <w:rPr>
          <w:rFonts w:ascii="Times New Roman" w:hAnsi="Times New Roman"/>
          <w:sz w:val="24"/>
        </w:rPr>
      </w:pPr>
      <w:r w:rsidRPr="00B92A86">
        <w:rPr>
          <w:rFonts w:ascii="Times New Roman" w:hAnsi="Times New Roman"/>
          <w:sz w:val="24"/>
        </w:rPr>
        <w:lastRenderedPageBreak/>
        <w:t>This manuscript is not concurrently being considered for publication elsewhere. All authors have read and approved submission of the manuscript.</w:t>
      </w:r>
    </w:p>
    <w:p w14:paraId="6DC39CD2" w14:textId="0B9D8967" w:rsidR="002C053C" w:rsidRPr="00B92A86" w:rsidRDefault="002C053C" w:rsidP="002C053C">
      <w:pPr>
        <w:adjustRightInd w:val="0"/>
        <w:snapToGrid w:val="0"/>
        <w:ind w:firstLineChars="200" w:firstLine="480"/>
        <w:jc w:val="left"/>
        <w:rPr>
          <w:rFonts w:ascii="Times New Roman" w:hAnsi="Times New Roman"/>
          <w:sz w:val="24"/>
          <w:szCs w:val="23"/>
        </w:rPr>
      </w:pPr>
      <w:r w:rsidRPr="00540876">
        <w:rPr>
          <w:rFonts w:ascii="Times New Roman" w:hAnsi="Times New Roman"/>
          <w:sz w:val="24"/>
          <w:szCs w:val="23"/>
        </w:rPr>
        <w:t>Finally, this manuscript has undergone professional English editing.</w:t>
      </w:r>
    </w:p>
    <w:p w14:paraId="4A2E7411" w14:textId="49F50A6C" w:rsidR="002C053C" w:rsidRDefault="002C053C" w:rsidP="008C515D">
      <w:pPr>
        <w:rPr>
          <w:rFonts w:ascii="Times New Roman" w:hAnsi="Times New Roman"/>
          <w:sz w:val="24"/>
        </w:rPr>
      </w:pPr>
    </w:p>
    <w:p w14:paraId="589DB1D0" w14:textId="77777777" w:rsidR="004368B0" w:rsidRDefault="004368B0" w:rsidP="008C515D">
      <w:pPr>
        <w:rPr>
          <w:rFonts w:ascii="Times New Roman" w:hAnsi="Times New Roman"/>
          <w:sz w:val="24"/>
        </w:rPr>
      </w:pPr>
    </w:p>
    <w:p w14:paraId="0590BFBD" w14:textId="3F23A270" w:rsidR="0079331F" w:rsidRDefault="0079331F" w:rsidP="008C515D">
      <w:pPr>
        <w:rPr>
          <w:rFonts w:ascii="Times New Roman" w:hAnsi="Times New Roman"/>
          <w:sz w:val="24"/>
        </w:rPr>
      </w:pPr>
      <w:r>
        <w:rPr>
          <w:rFonts w:ascii="Times New Roman" w:hAnsi="Times New Roman"/>
          <w:sz w:val="24"/>
        </w:rPr>
        <w:t xml:space="preserve">    Followings are </w:t>
      </w:r>
      <w:r w:rsidRPr="0079331F">
        <w:rPr>
          <w:rFonts w:ascii="Times New Roman" w:hAnsi="Times New Roman"/>
          <w:sz w:val="24"/>
        </w:rPr>
        <w:t>detail</w:t>
      </w:r>
      <w:r w:rsidR="00AE7E81">
        <w:rPr>
          <w:rFonts w:ascii="Times New Roman" w:hAnsi="Times New Roman"/>
          <w:sz w:val="24"/>
        </w:rPr>
        <w:t xml:space="preserve">ed information </w:t>
      </w:r>
      <w:r w:rsidR="00FA1FB1">
        <w:rPr>
          <w:rFonts w:ascii="Times New Roman" w:hAnsi="Times New Roman"/>
          <w:sz w:val="24"/>
        </w:rPr>
        <w:t>about</w:t>
      </w:r>
      <w:r w:rsidR="00AE7E81">
        <w:rPr>
          <w:rFonts w:ascii="Times New Roman" w:hAnsi="Times New Roman"/>
          <w:sz w:val="24"/>
        </w:rPr>
        <w:t xml:space="preserve"> authors</w:t>
      </w:r>
      <w:r>
        <w:rPr>
          <w:rFonts w:ascii="Times New Roman" w:hAnsi="Times New Roman"/>
          <w:sz w:val="24"/>
        </w:rPr>
        <w:t>.</w:t>
      </w:r>
    </w:p>
    <w:p w14:paraId="52537CA3" w14:textId="48D23FEC" w:rsidR="0079331F" w:rsidRPr="0079331F" w:rsidRDefault="0079331F" w:rsidP="0079331F">
      <w:pPr>
        <w:rPr>
          <w:rFonts w:ascii="Times New Roman" w:hAnsi="Times New Roman"/>
          <w:sz w:val="24"/>
        </w:rPr>
      </w:pPr>
      <w:r w:rsidRPr="0079331F">
        <w:rPr>
          <w:rFonts w:ascii="Times New Roman" w:hAnsi="Times New Roman"/>
          <w:sz w:val="24"/>
        </w:rPr>
        <w:t xml:space="preserve">Shun Hasegawa </w:t>
      </w:r>
      <w:r w:rsidR="00526253">
        <w:rPr>
          <w:rFonts w:ascii="Times New Roman" w:hAnsi="Times New Roman"/>
          <w:sz w:val="24"/>
          <w:vertAlign w:val="superscript"/>
        </w:rPr>
        <w:t>1</w:t>
      </w:r>
      <w:r w:rsidRPr="0079331F">
        <w:rPr>
          <w:rFonts w:ascii="Times New Roman" w:hAnsi="Times New Roman"/>
          <w:sz w:val="24"/>
        </w:rPr>
        <w:t>,</w:t>
      </w:r>
      <w:r w:rsidR="00526253" w:rsidRPr="00526253">
        <w:rPr>
          <w:rFonts w:ascii="Times New Roman" w:hAnsi="Times New Roman"/>
          <w:sz w:val="24"/>
        </w:rPr>
        <w:t xml:space="preserve"> </w:t>
      </w:r>
      <w:r w:rsidR="00526253" w:rsidRPr="0079331F">
        <w:rPr>
          <w:rFonts w:ascii="Times New Roman" w:hAnsi="Times New Roman"/>
          <w:sz w:val="24"/>
        </w:rPr>
        <w:t xml:space="preserve">Hirokazu Akahori </w:t>
      </w:r>
      <w:proofErr w:type="gramStart"/>
      <w:r w:rsidR="00526253">
        <w:rPr>
          <w:rFonts w:ascii="Times New Roman" w:hAnsi="Times New Roman"/>
          <w:sz w:val="24"/>
          <w:vertAlign w:val="superscript"/>
        </w:rPr>
        <w:t>2</w:t>
      </w:r>
      <w:r w:rsidR="00526253" w:rsidRPr="0079331F">
        <w:rPr>
          <w:rFonts w:ascii="Times New Roman" w:hAnsi="Times New Roman"/>
          <w:sz w:val="24"/>
          <w:vertAlign w:val="superscript"/>
        </w:rPr>
        <w:t>,*</w:t>
      </w:r>
      <w:proofErr w:type="gramEnd"/>
      <w:r w:rsidR="00526253">
        <w:rPr>
          <w:rFonts w:ascii="Times New Roman" w:hAnsi="Times New Roman"/>
          <w:sz w:val="24"/>
        </w:rPr>
        <w:t xml:space="preserve">, </w:t>
      </w:r>
      <w:r w:rsidRPr="0079331F">
        <w:rPr>
          <w:rFonts w:ascii="Times New Roman" w:hAnsi="Times New Roman"/>
          <w:sz w:val="24"/>
        </w:rPr>
        <w:t xml:space="preserve">Daisuke Sawauchi </w:t>
      </w:r>
      <w:r w:rsidRPr="0079331F">
        <w:rPr>
          <w:rFonts w:ascii="Times New Roman" w:hAnsi="Times New Roman"/>
          <w:sz w:val="24"/>
          <w:vertAlign w:val="superscript"/>
        </w:rPr>
        <w:t>3</w:t>
      </w:r>
      <w:r w:rsidRPr="0079331F">
        <w:rPr>
          <w:rFonts w:ascii="Times New Roman" w:hAnsi="Times New Roman"/>
          <w:sz w:val="24"/>
        </w:rPr>
        <w:t xml:space="preserve"> and Yasutaka Yamamoto </w:t>
      </w:r>
      <w:r w:rsidRPr="0079331F">
        <w:rPr>
          <w:rFonts w:ascii="Times New Roman" w:hAnsi="Times New Roman"/>
          <w:sz w:val="24"/>
          <w:vertAlign w:val="superscript"/>
        </w:rPr>
        <w:t>4,*</w:t>
      </w:r>
    </w:p>
    <w:p w14:paraId="6B89345C" w14:textId="77777777" w:rsidR="00526253" w:rsidRPr="0079331F" w:rsidRDefault="0079331F" w:rsidP="00526253">
      <w:pPr>
        <w:rPr>
          <w:rFonts w:ascii="Times New Roman" w:hAnsi="Times New Roman"/>
          <w:sz w:val="24"/>
        </w:rPr>
      </w:pPr>
      <w:proofErr w:type="gramStart"/>
      <w:r w:rsidRPr="0079331F">
        <w:rPr>
          <w:rFonts w:ascii="Times New Roman" w:hAnsi="Times New Roman"/>
          <w:sz w:val="24"/>
          <w:vertAlign w:val="superscript"/>
        </w:rPr>
        <w:t>1</w:t>
      </w:r>
      <w:r>
        <w:rPr>
          <w:rFonts w:ascii="Times New Roman" w:hAnsi="Times New Roman"/>
          <w:sz w:val="24"/>
        </w:rPr>
        <w:t xml:space="preserve">  </w:t>
      </w:r>
      <w:r w:rsidR="00526253" w:rsidRPr="0079331F">
        <w:rPr>
          <w:rFonts w:ascii="Times New Roman" w:hAnsi="Times New Roman"/>
          <w:sz w:val="24"/>
        </w:rPr>
        <w:t>Graduate</w:t>
      </w:r>
      <w:proofErr w:type="gramEnd"/>
      <w:r w:rsidR="00526253" w:rsidRPr="0079331F">
        <w:rPr>
          <w:rFonts w:ascii="Times New Roman" w:hAnsi="Times New Roman"/>
          <w:sz w:val="24"/>
        </w:rPr>
        <w:t xml:space="preserve"> School of Agriculture, Hokkaido University; my30is4sunsun@gmail.com</w:t>
      </w:r>
    </w:p>
    <w:p w14:paraId="0C4E16DA" w14:textId="77777777" w:rsidR="00526253" w:rsidRPr="0079331F" w:rsidRDefault="0079331F" w:rsidP="00526253">
      <w:pPr>
        <w:rPr>
          <w:rFonts w:ascii="Times New Roman" w:hAnsi="Times New Roman"/>
          <w:sz w:val="24"/>
        </w:rPr>
      </w:pPr>
      <w:proofErr w:type="gramStart"/>
      <w:r w:rsidRPr="0079331F">
        <w:rPr>
          <w:rFonts w:ascii="Times New Roman" w:hAnsi="Times New Roman"/>
          <w:sz w:val="24"/>
          <w:vertAlign w:val="superscript"/>
        </w:rPr>
        <w:t>2</w:t>
      </w:r>
      <w:r>
        <w:rPr>
          <w:rFonts w:ascii="Times New Roman" w:hAnsi="Times New Roman"/>
          <w:sz w:val="24"/>
        </w:rPr>
        <w:t xml:space="preserve">  </w:t>
      </w:r>
      <w:r w:rsidR="00526253" w:rsidRPr="0079331F">
        <w:rPr>
          <w:rFonts w:ascii="Times New Roman" w:hAnsi="Times New Roman"/>
          <w:sz w:val="24"/>
        </w:rPr>
        <w:t>Faculty</w:t>
      </w:r>
      <w:proofErr w:type="gramEnd"/>
      <w:r w:rsidR="00526253" w:rsidRPr="0079331F">
        <w:rPr>
          <w:rFonts w:ascii="Times New Roman" w:hAnsi="Times New Roman"/>
          <w:sz w:val="24"/>
        </w:rPr>
        <w:t xml:space="preserve"> of Bioresource Sciences, Akita Prefectural University; akahori@akita-pu.ac.jp</w:t>
      </w:r>
    </w:p>
    <w:p w14:paraId="152E9562" w14:textId="4AE250FC" w:rsidR="0079331F" w:rsidRPr="0079331F" w:rsidRDefault="0079331F" w:rsidP="0079331F">
      <w:pPr>
        <w:rPr>
          <w:rFonts w:ascii="Times New Roman" w:hAnsi="Times New Roman"/>
          <w:sz w:val="24"/>
        </w:rPr>
      </w:pPr>
      <w:proofErr w:type="gramStart"/>
      <w:r w:rsidRPr="0079331F">
        <w:rPr>
          <w:rFonts w:ascii="Times New Roman" w:hAnsi="Times New Roman"/>
          <w:sz w:val="24"/>
          <w:vertAlign w:val="superscript"/>
        </w:rPr>
        <w:t>3</w:t>
      </w:r>
      <w:r>
        <w:rPr>
          <w:rFonts w:ascii="Times New Roman" w:hAnsi="Times New Roman"/>
          <w:sz w:val="24"/>
        </w:rPr>
        <w:t xml:space="preserve">  </w:t>
      </w:r>
      <w:r w:rsidRPr="0079331F">
        <w:rPr>
          <w:rFonts w:ascii="Times New Roman" w:hAnsi="Times New Roman"/>
          <w:sz w:val="24"/>
        </w:rPr>
        <w:t>Research</w:t>
      </w:r>
      <w:proofErr w:type="gramEnd"/>
      <w:r w:rsidRPr="0079331F">
        <w:rPr>
          <w:rFonts w:ascii="Times New Roman" w:hAnsi="Times New Roman"/>
          <w:sz w:val="24"/>
        </w:rPr>
        <w:t xml:space="preserve"> Faculty of Agriculture, Hokkaido University; dsawa@agecon.agr.hokudai.ac.jp</w:t>
      </w:r>
    </w:p>
    <w:p w14:paraId="37259636" w14:textId="17B2FC23" w:rsidR="0079331F" w:rsidRPr="0079331F" w:rsidRDefault="0079331F" w:rsidP="0079331F">
      <w:pPr>
        <w:rPr>
          <w:rFonts w:ascii="Times New Roman" w:hAnsi="Times New Roman"/>
          <w:sz w:val="24"/>
        </w:rPr>
      </w:pPr>
      <w:proofErr w:type="gramStart"/>
      <w:r w:rsidRPr="0079331F">
        <w:rPr>
          <w:rFonts w:ascii="Times New Roman" w:hAnsi="Times New Roman"/>
          <w:sz w:val="24"/>
          <w:vertAlign w:val="superscript"/>
        </w:rPr>
        <w:t>4</w:t>
      </w:r>
      <w:r>
        <w:rPr>
          <w:rFonts w:ascii="Times New Roman" w:hAnsi="Times New Roman"/>
          <w:sz w:val="24"/>
        </w:rPr>
        <w:t xml:space="preserve">  </w:t>
      </w:r>
      <w:r w:rsidRPr="0079331F">
        <w:rPr>
          <w:rFonts w:ascii="Times New Roman" w:hAnsi="Times New Roman"/>
          <w:sz w:val="24"/>
        </w:rPr>
        <w:t>Research</w:t>
      </w:r>
      <w:proofErr w:type="gramEnd"/>
      <w:r w:rsidRPr="0079331F">
        <w:rPr>
          <w:rFonts w:ascii="Times New Roman" w:hAnsi="Times New Roman"/>
          <w:sz w:val="24"/>
        </w:rPr>
        <w:t xml:space="preserve"> Faculty of Agriculture, Hokkaido University; yamay@agecon.agr.hokudai.ac.jp</w:t>
      </w:r>
    </w:p>
    <w:p w14:paraId="5C1F2B36" w14:textId="12ABFFFD" w:rsidR="0079331F" w:rsidRDefault="0079331F" w:rsidP="0079331F">
      <w:pPr>
        <w:rPr>
          <w:rFonts w:ascii="Times New Roman" w:hAnsi="Times New Roman"/>
          <w:sz w:val="24"/>
        </w:rPr>
      </w:pPr>
      <w:r w:rsidRPr="0079331F">
        <w:rPr>
          <w:rFonts w:ascii="Times New Roman" w:hAnsi="Times New Roman"/>
          <w:sz w:val="24"/>
          <w:vertAlign w:val="superscript"/>
        </w:rPr>
        <w:t>*</w:t>
      </w:r>
      <w:r>
        <w:rPr>
          <w:rFonts w:ascii="Times New Roman" w:hAnsi="Times New Roman"/>
          <w:sz w:val="24"/>
        </w:rPr>
        <w:t xml:space="preserve">  </w:t>
      </w:r>
      <w:r w:rsidRPr="0079331F">
        <w:rPr>
          <w:rFonts w:ascii="Times New Roman" w:hAnsi="Times New Roman"/>
          <w:sz w:val="24"/>
        </w:rPr>
        <w:t>Correspond</w:t>
      </w:r>
      <w:r w:rsidR="00AE7E81">
        <w:rPr>
          <w:rFonts w:ascii="Times New Roman" w:hAnsi="Times New Roman"/>
          <w:sz w:val="24"/>
        </w:rPr>
        <w:t>ing author.</w:t>
      </w:r>
    </w:p>
    <w:p w14:paraId="6B884BB3" w14:textId="77777777" w:rsidR="00526253" w:rsidRDefault="00526253" w:rsidP="0079331F">
      <w:pPr>
        <w:rPr>
          <w:rFonts w:ascii="Times New Roman" w:hAnsi="Times New Roman"/>
          <w:sz w:val="24"/>
        </w:rPr>
      </w:pPr>
    </w:p>
    <w:p w14:paraId="2F397CB6" w14:textId="1E7E01B8" w:rsidR="00526253" w:rsidRDefault="00526253" w:rsidP="00526253">
      <w:pPr>
        <w:rPr>
          <w:rFonts w:ascii="Times New Roman" w:hAnsi="Times New Roman"/>
          <w:sz w:val="24"/>
        </w:rPr>
      </w:pPr>
      <w:r>
        <w:rPr>
          <w:rFonts w:ascii="Times New Roman" w:hAnsi="Times New Roman"/>
          <w:sz w:val="24"/>
        </w:rPr>
        <w:t xml:space="preserve">    </w:t>
      </w:r>
      <w:r w:rsidR="00B93171">
        <w:rPr>
          <w:rFonts w:ascii="Times New Roman" w:hAnsi="Times New Roman"/>
          <w:sz w:val="24"/>
        </w:rPr>
        <w:t>The f</w:t>
      </w:r>
      <w:r>
        <w:rPr>
          <w:rFonts w:ascii="Times New Roman" w:hAnsi="Times New Roman"/>
          <w:sz w:val="24"/>
        </w:rPr>
        <w:t xml:space="preserve">ollowing </w:t>
      </w:r>
      <w:r w:rsidR="00B93171">
        <w:rPr>
          <w:rFonts w:ascii="Times New Roman" w:hAnsi="Times New Roman"/>
          <w:sz w:val="24"/>
        </w:rPr>
        <w:t>is</w:t>
      </w:r>
      <w:r>
        <w:rPr>
          <w:rFonts w:ascii="Times New Roman" w:hAnsi="Times New Roman"/>
          <w:sz w:val="24"/>
        </w:rPr>
        <w:t xml:space="preserve"> funding information in </w:t>
      </w:r>
      <w:r w:rsidR="00B93171">
        <w:rPr>
          <w:rFonts w:ascii="Times New Roman" w:hAnsi="Times New Roman"/>
          <w:sz w:val="24"/>
        </w:rPr>
        <w:t xml:space="preserve">the </w:t>
      </w:r>
      <w:r>
        <w:rPr>
          <w:rFonts w:ascii="Times New Roman" w:hAnsi="Times New Roman"/>
          <w:sz w:val="24"/>
        </w:rPr>
        <w:t>Acknowledgements section masked for submission.</w:t>
      </w:r>
    </w:p>
    <w:p w14:paraId="32BA46C3" w14:textId="532144D2" w:rsidR="00526253" w:rsidRPr="00526253" w:rsidRDefault="00526253" w:rsidP="0079331F">
      <w:pPr>
        <w:rPr>
          <w:rFonts w:ascii="Times New Roman" w:hAnsi="Times New Roman"/>
          <w:sz w:val="24"/>
        </w:rPr>
      </w:pPr>
      <w:r w:rsidRPr="00526253">
        <w:rPr>
          <w:rFonts w:ascii="Times New Roman" w:hAnsi="Times New Roman"/>
          <w:sz w:val="24"/>
        </w:rPr>
        <w:t>This work was supported by JSPS KAKENHI Grant Numbers JP20K06261 and JP21K14927.</w:t>
      </w:r>
    </w:p>
    <w:p w14:paraId="4AD428EA" w14:textId="77777777" w:rsidR="0079331F" w:rsidRPr="0079331F" w:rsidRDefault="0079331F" w:rsidP="008C515D">
      <w:pPr>
        <w:rPr>
          <w:rFonts w:ascii="Times New Roman" w:hAnsi="Times New Roman"/>
          <w:sz w:val="24"/>
        </w:rPr>
      </w:pPr>
    </w:p>
    <w:p w14:paraId="026A7AC8" w14:textId="77777777" w:rsidR="004368B0" w:rsidRPr="00B92A86" w:rsidRDefault="004368B0" w:rsidP="008C515D">
      <w:pPr>
        <w:rPr>
          <w:rFonts w:ascii="Times New Roman" w:hAnsi="Times New Roman"/>
          <w:sz w:val="24"/>
        </w:rPr>
      </w:pPr>
    </w:p>
    <w:p w14:paraId="46D722D1" w14:textId="77777777" w:rsidR="002C053C" w:rsidRPr="00B92A86" w:rsidRDefault="002C053C" w:rsidP="002C053C">
      <w:pPr>
        <w:rPr>
          <w:rFonts w:ascii="Times New Roman" w:hAnsi="Times New Roman"/>
          <w:sz w:val="24"/>
        </w:rPr>
      </w:pPr>
      <w:r w:rsidRPr="00B92A86">
        <w:rPr>
          <w:rFonts w:ascii="Times New Roman" w:hAnsi="Times New Roman"/>
          <w:sz w:val="24"/>
        </w:rPr>
        <w:t>Yours sincerely,</w:t>
      </w:r>
    </w:p>
    <w:p w14:paraId="465F876A" w14:textId="77777777" w:rsidR="002C053C" w:rsidRPr="00B92A86" w:rsidRDefault="002C053C" w:rsidP="002C053C">
      <w:pPr>
        <w:rPr>
          <w:rFonts w:ascii="Times New Roman" w:hAnsi="Times New Roman"/>
          <w:sz w:val="24"/>
        </w:rPr>
      </w:pPr>
      <w:r w:rsidRPr="00B92A86">
        <w:rPr>
          <w:rFonts w:ascii="Times New Roman" w:hAnsi="Times New Roman"/>
          <w:sz w:val="24"/>
        </w:rPr>
        <w:t>Hirokazu Akahori</w:t>
      </w:r>
    </w:p>
    <w:p w14:paraId="37DF615C" w14:textId="77777777" w:rsidR="002C053C" w:rsidRPr="00B92A86" w:rsidRDefault="002C053C" w:rsidP="002C053C">
      <w:pPr>
        <w:rPr>
          <w:rFonts w:ascii="Times New Roman" w:hAnsi="Times New Roman"/>
          <w:sz w:val="24"/>
        </w:rPr>
      </w:pPr>
    </w:p>
    <w:p w14:paraId="0FA6DCE4" w14:textId="77777777" w:rsidR="002C053C" w:rsidRPr="00B92A86" w:rsidRDefault="002C053C" w:rsidP="002C053C">
      <w:pPr>
        <w:rPr>
          <w:rFonts w:ascii="Times New Roman" w:hAnsi="Times New Roman"/>
          <w:sz w:val="24"/>
        </w:rPr>
      </w:pPr>
      <w:r w:rsidRPr="00B92A86">
        <w:rPr>
          <w:rFonts w:ascii="Times New Roman" w:hAnsi="Times New Roman"/>
          <w:sz w:val="24"/>
        </w:rPr>
        <w:t>All correspondence concerning this paper should be addressed to:</w:t>
      </w:r>
    </w:p>
    <w:p w14:paraId="0F74E1D6" w14:textId="77777777" w:rsidR="002C053C" w:rsidRPr="00B92A86" w:rsidRDefault="002C053C" w:rsidP="002C053C">
      <w:pPr>
        <w:rPr>
          <w:rFonts w:ascii="Times New Roman" w:hAnsi="Times New Roman"/>
          <w:sz w:val="24"/>
        </w:rPr>
      </w:pPr>
      <w:r w:rsidRPr="00B92A86">
        <w:rPr>
          <w:rFonts w:ascii="Times New Roman" w:hAnsi="Times New Roman" w:hint="eastAsia"/>
          <w:sz w:val="24"/>
        </w:rPr>
        <w:t>Hirokazu</w:t>
      </w:r>
      <w:r w:rsidRPr="00B92A86">
        <w:rPr>
          <w:rFonts w:ascii="Times New Roman" w:hAnsi="Times New Roman"/>
          <w:sz w:val="24"/>
        </w:rPr>
        <w:t xml:space="preserve"> Akahori (Corresponding author)</w:t>
      </w:r>
    </w:p>
    <w:p w14:paraId="12087B67" w14:textId="77777777" w:rsidR="002C053C" w:rsidRPr="00B92A86" w:rsidRDefault="002C053C" w:rsidP="002C053C">
      <w:pPr>
        <w:rPr>
          <w:rFonts w:ascii="Times New Roman" w:hAnsi="Times New Roman"/>
          <w:sz w:val="24"/>
        </w:rPr>
      </w:pPr>
      <w:r w:rsidRPr="00B92A86">
        <w:rPr>
          <w:rFonts w:ascii="Times New Roman" w:hAnsi="Times New Roman" w:hint="eastAsia"/>
          <w:sz w:val="24"/>
        </w:rPr>
        <w:t>Faculty</w:t>
      </w:r>
      <w:r w:rsidRPr="00B92A86">
        <w:rPr>
          <w:rFonts w:ascii="Times New Roman" w:hAnsi="Times New Roman"/>
          <w:sz w:val="24"/>
        </w:rPr>
        <w:t xml:space="preserve"> of Bioresource Sciences, Akita Prefectural University</w:t>
      </w:r>
    </w:p>
    <w:p w14:paraId="6A72DBC8" w14:textId="77777777" w:rsidR="002C053C" w:rsidRPr="00B92A86" w:rsidRDefault="002C053C" w:rsidP="002C053C">
      <w:pPr>
        <w:rPr>
          <w:rFonts w:ascii="Times New Roman" w:hAnsi="Times New Roman"/>
          <w:sz w:val="24"/>
        </w:rPr>
      </w:pPr>
      <w:r w:rsidRPr="00B92A86">
        <w:rPr>
          <w:rFonts w:ascii="Times New Roman" w:hAnsi="Times New Roman"/>
          <w:sz w:val="24"/>
        </w:rPr>
        <w:t>Tel.: +81-185-45-3946</w:t>
      </w:r>
      <w:r w:rsidRPr="00B92A86">
        <w:rPr>
          <w:rFonts w:ascii="Times New Roman" w:hAnsi="Times New Roman"/>
          <w:sz w:val="24"/>
        </w:rPr>
        <w:tab/>
        <w:t>Fax: +81-185-45-3946</w:t>
      </w:r>
    </w:p>
    <w:p w14:paraId="0A11C96A" w14:textId="51D57C3B" w:rsidR="00C24392" w:rsidRPr="00C24392" w:rsidRDefault="002C053C" w:rsidP="00C24392">
      <w:r w:rsidRPr="00B92A86">
        <w:rPr>
          <w:rFonts w:ascii="Times New Roman" w:hAnsi="Times New Roman"/>
          <w:sz w:val="24"/>
        </w:rPr>
        <w:t>Email: akahori@akita-pu.ac.jp</w:t>
      </w:r>
    </w:p>
    <w:sectPr w:rsidR="00C24392" w:rsidRPr="00C24392" w:rsidSect="00A22260">
      <w:headerReference w:type="default" r:id="rId7"/>
      <w:pgSz w:w="11906" w:h="16838" w:code="9"/>
      <w:pgMar w:top="1134" w:right="1106" w:bottom="340"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4A96E" w14:textId="77777777" w:rsidR="00057294" w:rsidRDefault="00057294">
      <w:r>
        <w:separator/>
      </w:r>
    </w:p>
  </w:endnote>
  <w:endnote w:type="continuationSeparator" w:id="0">
    <w:p w14:paraId="522A14D8" w14:textId="77777777" w:rsidR="00057294" w:rsidRDefault="00057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A8DE8" w14:textId="77777777" w:rsidR="00057294" w:rsidRDefault="00057294">
      <w:r>
        <w:separator/>
      </w:r>
    </w:p>
  </w:footnote>
  <w:footnote w:type="continuationSeparator" w:id="0">
    <w:p w14:paraId="53EC827D" w14:textId="77777777" w:rsidR="00057294" w:rsidRDefault="00057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857A1" w14:textId="23E33207" w:rsidR="00E97B8C" w:rsidRDefault="00E97B8C" w:rsidP="00FA079D">
    <w:pPr>
      <w:pStyle w:val="a3"/>
      <w:tabs>
        <w:tab w:val="clear" w:pos="4252"/>
        <w:tab w:val="clear" w:pos="8504"/>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K3MDU0NzUzsjQ1MDVW0lEKTi0uzszPAykwrAUAePRIoCwAAAA="/>
  </w:docVars>
  <w:rsids>
    <w:rsidRoot w:val="00206E4D"/>
    <w:rsid w:val="00001100"/>
    <w:rsid w:val="00002249"/>
    <w:rsid w:val="000036E5"/>
    <w:rsid w:val="00005803"/>
    <w:rsid w:val="0001010D"/>
    <w:rsid w:val="000102B3"/>
    <w:rsid w:val="0001052A"/>
    <w:rsid w:val="00011CBA"/>
    <w:rsid w:val="00011DFA"/>
    <w:rsid w:val="00014F92"/>
    <w:rsid w:val="0001521E"/>
    <w:rsid w:val="00020253"/>
    <w:rsid w:val="00021197"/>
    <w:rsid w:val="0002676E"/>
    <w:rsid w:val="000327F6"/>
    <w:rsid w:val="00032AE9"/>
    <w:rsid w:val="00032D33"/>
    <w:rsid w:val="00033CC9"/>
    <w:rsid w:val="00033E54"/>
    <w:rsid w:val="000348C5"/>
    <w:rsid w:val="00035D27"/>
    <w:rsid w:val="00037A12"/>
    <w:rsid w:val="000412EC"/>
    <w:rsid w:val="0004383B"/>
    <w:rsid w:val="00045B92"/>
    <w:rsid w:val="0004721E"/>
    <w:rsid w:val="0004781B"/>
    <w:rsid w:val="00052D58"/>
    <w:rsid w:val="00056C7B"/>
    <w:rsid w:val="00057294"/>
    <w:rsid w:val="00057B73"/>
    <w:rsid w:val="000600FE"/>
    <w:rsid w:val="00064283"/>
    <w:rsid w:val="0006438B"/>
    <w:rsid w:val="000661E5"/>
    <w:rsid w:val="000679E4"/>
    <w:rsid w:val="00070323"/>
    <w:rsid w:val="00075492"/>
    <w:rsid w:val="000755D8"/>
    <w:rsid w:val="00076E2D"/>
    <w:rsid w:val="00076ED5"/>
    <w:rsid w:val="00083C07"/>
    <w:rsid w:val="000878A7"/>
    <w:rsid w:val="00090605"/>
    <w:rsid w:val="00094148"/>
    <w:rsid w:val="0009689E"/>
    <w:rsid w:val="00097928"/>
    <w:rsid w:val="000A17DC"/>
    <w:rsid w:val="000A3AEB"/>
    <w:rsid w:val="000A4F38"/>
    <w:rsid w:val="000A6CC6"/>
    <w:rsid w:val="000B25A8"/>
    <w:rsid w:val="000B4532"/>
    <w:rsid w:val="000B4C99"/>
    <w:rsid w:val="000B5870"/>
    <w:rsid w:val="000B6E33"/>
    <w:rsid w:val="000C0406"/>
    <w:rsid w:val="000D18BA"/>
    <w:rsid w:val="000D2E49"/>
    <w:rsid w:val="000D2F5E"/>
    <w:rsid w:val="000D623E"/>
    <w:rsid w:val="000D7B43"/>
    <w:rsid w:val="000E0D8B"/>
    <w:rsid w:val="000E4882"/>
    <w:rsid w:val="000E52FB"/>
    <w:rsid w:val="000E5759"/>
    <w:rsid w:val="000E5913"/>
    <w:rsid w:val="000F1FCB"/>
    <w:rsid w:val="000F2E16"/>
    <w:rsid w:val="000F465A"/>
    <w:rsid w:val="000F491B"/>
    <w:rsid w:val="000F5C48"/>
    <w:rsid w:val="0010021B"/>
    <w:rsid w:val="00101BEF"/>
    <w:rsid w:val="00103454"/>
    <w:rsid w:val="0010593F"/>
    <w:rsid w:val="00105BAF"/>
    <w:rsid w:val="0010608E"/>
    <w:rsid w:val="001065BF"/>
    <w:rsid w:val="00110488"/>
    <w:rsid w:val="00110D2F"/>
    <w:rsid w:val="00112B0E"/>
    <w:rsid w:val="0011685A"/>
    <w:rsid w:val="00120FC9"/>
    <w:rsid w:val="00121A0B"/>
    <w:rsid w:val="001326F0"/>
    <w:rsid w:val="001345BF"/>
    <w:rsid w:val="001358CD"/>
    <w:rsid w:val="00136384"/>
    <w:rsid w:val="0013758E"/>
    <w:rsid w:val="00137C0E"/>
    <w:rsid w:val="00140534"/>
    <w:rsid w:val="00144046"/>
    <w:rsid w:val="0014473B"/>
    <w:rsid w:val="00147104"/>
    <w:rsid w:val="00147257"/>
    <w:rsid w:val="001511BE"/>
    <w:rsid w:val="001521AB"/>
    <w:rsid w:val="001521F5"/>
    <w:rsid w:val="0015275F"/>
    <w:rsid w:val="00153149"/>
    <w:rsid w:val="00153410"/>
    <w:rsid w:val="00154268"/>
    <w:rsid w:val="00161A57"/>
    <w:rsid w:val="00161BE4"/>
    <w:rsid w:val="0016360B"/>
    <w:rsid w:val="001639EF"/>
    <w:rsid w:val="00166EBA"/>
    <w:rsid w:val="001673EB"/>
    <w:rsid w:val="0017109D"/>
    <w:rsid w:val="00171F93"/>
    <w:rsid w:val="00173F2C"/>
    <w:rsid w:val="001768E1"/>
    <w:rsid w:val="00176D17"/>
    <w:rsid w:val="0018188E"/>
    <w:rsid w:val="00182F01"/>
    <w:rsid w:val="00185CAA"/>
    <w:rsid w:val="00187052"/>
    <w:rsid w:val="001874DB"/>
    <w:rsid w:val="001907F2"/>
    <w:rsid w:val="00195F40"/>
    <w:rsid w:val="001A42D0"/>
    <w:rsid w:val="001A7A62"/>
    <w:rsid w:val="001A7E48"/>
    <w:rsid w:val="001B0143"/>
    <w:rsid w:val="001B0303"/>
    <w:rsid w:val="001B1943"/>
    <w:rsid w:val="001B1FDF"/>
    <w:rsid w:val="001B27A4"/>
    <w:rsid w:val="001B54C1"/>
    <w:rsid w:val="001B5DE0"/>
    <w:rsid w:val="001B66F9"/>
    <w:rsid w:val="001B6FBC"/>
    <w:rsid w:val="001C0C7B"/>
    <w:rsid w:val="001C14B8"/>
    <w:rsid w:val="001C3F31"/>
    <w:rsid w:val="001C546A"/>
    <w:rsid w:val="001D0886"/>
    <w:rsid w:val="001D0BBC"/>
    <w:rsid w:val="001D1568"/>
    <w:rsid w:val="001D1DF0"/>
    <w:rsid w:val="001D31AA"/>
    <w:rsid w:val="001D44D0"/>
    <w:rsid w:val="001D7286"/>
    <w:rsid w:val="001E28BF"/>
    <w:rsid w:val="001E30BD"/>
    <w:rsid w:val="001E3729"/>
    <w:rsid w:val="001E4C7B"/>
    <w:rsid w:val="001E53D0"/>
    <w:rsid w:val="001E67BD"/>
    <w:rsid w:val="001E7103"/>
    <w:rsid w:val="001F21F7"/>
    <w:rsid w:val="001F372D"/>
    <w:rsid w:val="001F3C47"/>
    <w:rsid w:val="001F5D4D"/>
    <w:rsid w:val="002000CF"/>
    <w:rsid w:val="0020245C"/>
    <w:rsid w:val="00203141"/>
    <w:rsid w:val="00203208"/>
    <w:rsid w:val="00203B1F"/>
    <w:rsid w:val="0020414D"/>
    <w:rsid w:val="00204274"/>
    <w:rsid w:val="002051D6"/>
    <w:rsid w:val="00205FC8"/>
    <w:rsid w:val="00206965"/>
    <w:rsid w:val="00206D76"/>
    <w:rsid w:val="00206E4D"/>
    <w:rsid w:val="0020736C"/>
    <w:rsid w:val="00207373"/>
    <w:rsid w:val="00210E25"/>
    <w:rsid w:val="002130A5"/>
    <w:rsid w:val="00213898"/>
    <w:rsid w:val="00216744"/>
    <w:rsid w:val="00216D66"/>
    <w:rsid w:val="00216FB5"/>
    <w:rsid w:val="002216A8"/>
    <w:rsid w:val="00222D39"/>
    <w:rsid w:val="002272FA"/>
    <w:rsid w:val="00227AA9"/>
    <w:rsid w:val="002321F4"/>
    <w:rsid w:val="00232FEB"/>
    <w:rsid w:val="00233A2A"/>
    <w:rsid w:val="00233AEE"/>
    <w:rsid w:val="00243D15"/>
    <w:rsid w:val="002458D9"/>
    <w:rsid w:val="00250AAA"/>
    <w:rsid w:val="002516EA"/>
    <w:rsid w:val="00254E3D"/>
    <w:rsid w:val="002553C5"/>
    <w:rsid w:val="00256990"/>
    <w:rsid w:val="002575A2"/>
    <w:rsid w:val="00257E5B"/>
    <w:rsid w:val="00262239"/>
    <w:rsid w:val="002626EC"/>
    <w:rsid w:val="00262CB9"/>
    <w:rsid w:val="00263364"/>
    <w:rsid w:val="002639D3"/>
    <w:rsid w:val="00264176"/>
    <w:rsid w:val="0026458B"/>
    <w:rsid w:val="00266F63"/>
    <w:rsid w:val="0027106D"/>
    <w:rsid w:val="0027193F"/>
    <w:rsid w:val="00274768"/>
    <w:rsid w:val="00280DD8"/>
    <w:rsid w:val="00284CB9"/>
    <w:rsid w:val="002934C7"/>
    <w:rsid w:val="00297749"/>
    <w:rsid w:val="002A16D1"/>
    <w:rsid w:val="002A20F0"/>
    <w:rsid w:val="002A4B32"/>
    <w:rsid w:val="002A6141"/>
    <w:rsid w:val="002A689E"/>
    <w:rsid w:val="002A6B3A"/>
    <w:rsid w:val="002B13BD"/>
    <w:rsid w:val="002B66B0"/>
    <w:rsid w:val="002B7603"/>
    <w:rsid w:val="002C021C"/>
    <w:rsid w:val="002C0484"/>
    <w:rsid w:val="002C053C"/>
    <w:rsid w:val="002C127E"/>
    <w:rsid w:val="002C190C"/>
    <w:rsid w:val="002C1C53"/>
    <w:rsid w:val="002C1EBD"/>
    <w:rsid w:val="002C3C66"/>
    <w:rsid w:val="002C5B6E"/>
    <w:rsid w:val="002D020F"/>
    <w:rsid w:val="002D143B"/>
    <w:rsid w:val="002D2C7D"/>
    <w:rsid w:val="002D36F2"/>
    <w:rsid w:val="002D5F60"/>
    <w:rsid w:val="002D6204"/>
    <w:rsid w:val="002D65F6"/>
    <w:rsid w:val="002D6636"/>
    <w:rsid w:val="002E1EF6"/>
    <w:rsid w:val="002E1FF3"/>
    <w:rsid w:val="002E2A06"/>
    <w:rsid w:val="002E3B2F"/>
    <w:rsid w:val="002E3D4E"/>
    <w:rsid w:val="002E4BB9"/>
    <w:rsid w:val="002E7C81"/>
    <w:rsid w:val="002E7D7D"/>
    <w:rsid w:val="002F5611"/>
    <w:rsid w:val="002F6F17"/>
    <w:rsid w:val="002F73D9"/>
    <w:rsid w:val="003000FB"/>
    <w:rsid w:val="00300CD4"/>
    <w:rsid w:val="00301F1C"/>
    <w:rsid w:val="0030214D"/>
    <w:rsid w:val="003026A2"/>
    <w:rsid w:val="00305758"/>
    <w:rsid w:val="00306876"/>
    <w:rsid w:val="00307076"/>
    <w:rsid w:val="00314A51"/>
    <w:rsid w:val="00316573"/>
    <w:rsid w:val="00323AD8"/>
    <w:rsid w:val="00326463"/>
    <w:rsid w:val="003274D0"/>
    <w:rsid w:val="00330C34"/>
    <w:rsid w:val="00334B28"/>
    <w:rsid w:val="00335D5A"/>
    <w:rsid w:val="003421A7"/>
    <w:rsid w:val="003429D3"/>
    <w:rsid w:val="00343A1E"/>
    <w:rsid w:val="00343BDE"/>
    <w:rsid w:val="00344D71"/>
    <w:rsid w:val="003471D4"/>
    <w:rsid w:val="0035124F"/>
    <w:rsid w:val="003525B8"/>
    <w:rsid w:val="00352967"/>
    <w:rsid w:val="0035298E"/>
    <w:rsid w:val="0035372F"/>
    <w:rsid w:val="00354794"/>
    <w:rsid w:val="0035538C"/>
    <w:rsid w:val="00355C83"/>
    <w:rsid w:val="00356010"/>
    <w:rsid w:val="003566F6"/>
    <w:rsid w:val="0035737B"/>
    <w:rsid w:val="00361881"/>
    <w:rsid w:val="00361FE8"/>
    <w:rsid w:val="003620D0"/>
    <w:rsid w:val="00366A7B"/>
    <w:rsid w:val="00371E8A"/>
    <w:rsid w:val="0037311C"/>
    <w:rsid w:val="00373CB2"/>
    <w:rsid w:val="003753B7"/>
    <w:rsid w:val="00376895"/>
    <w:rsid w:val="0038169E"/>
    <w:rsid w:val="00381D9C"/>
    <w:rsid w:val="00382913"/>
    <w:rsid w:val="003866A6"/>
    <w:rsid w:val="00387881"/>
    <w:rsid w:val="00391032"/>
    <w:rsid w:val="00393967"/>
    <w:rsid w:val="003963E1"/>
    <w:rsid w:val="003A42EE"/>
    <w:rsid w:val="003A4AC3"/>
    <w:rsid w:val="003A7E46"/>
    <w:rsid w:val="003B00E1"/>
    <w:rsid w:val="003B234E"/>
    <w:rsid w:val="003B262E"/>
    <w:rsid w:val="003B52F8"/>
    <w:rsid w:val="003B5FD0"/>
    <w:rsid w:val="003B7606"/>
    <w:rsid w:val="003C189D"/>
    <w:rsid w:val="003C2606"/>
    <w:rsid w:val="003C3E14"/>
    <w:rsid w:val="003C3F93"/>
    <w:rsid w:val="003C74C8"/>
    <w:rsid w:val="003D06D3"/>
    <w:rsid w:val="003D09FC"/>
    <w:rsid w:val="003D1B10"/>
    <w:rsid w:val="003D3814"/>
    <w:rsid w:val="003D3AA0"/>
    <w:rsid w:val="003D67C4"/>
    <w:rsid w:val="003D6978"/>
    <w:rsid w:val="003E2A20"/>
    <w:rsid w:val="003E2A8B"/>
    <w:rsid w:val="003E2F59"/>
    <w:rsid w:val="003E34F0"/>
    <w:rsid w:val="003E35F8"/>
    <w:rsid w:val="003E3B3B"/>
    <w:rsid w:val="003E3FFB"/>
    <w:rsid w:val="003E66F1"/>
    <w:rsid w:val="003E67D9"/>
    <w:rsid w:val="003E799B"/>
    <w:rsid w:val="003F04D2"/>
    <w:rsid w:val="003F10C3"/>
    <w:rsid w:val="003F197B"/>
    <w:rsid w:val="003F1A9A"/>
    <w:rsid w:val="003F3985"/>
    <w:rsid w:val="003F42D2"/>
    <w:rsid w:val="003F48FE"/>
    <w:rsid w:val="003F7345"/>
    <w:rsid w:val="00403384"/>
    <w:rsid w:val="0040414B"/>
    <w:rsid w:val="0040444B"/>
    <w:rsid w:val="00405356"/>
    <w:rsid w:val="00405812"/>
    <w:rsid w:val="004065FC"/>
    <w:rsid w:val="00415A55"/>
    <w:rsid w:val="00420193"/>
    <w:rsid w:val="0042069E"/>
    <w:rsid w:val="00421486"/>
    <w:rsid w:val="00422BC7"/>
    <w:rsid w:val="00423E70"/>
    <w:rsid w:val="004245F0"/>
    <w:rsid w:val="00425E99"/>
    <w:rsid w:val="0042690B"/>
    <w:rsid w:val="00427C26"/>
    <w:rsid w:val="00430BA0"/>
    <w:rsid w:val="00435BD5"/>
    <w:rsid w:val="004368B0"/>
    <w:rsid w:val="004372A0"/>
    <w:rsid w:val="004375FA"/>
    <w:rsid w:val="00440694"/>
    <w:rsid w:val="00442753"/>
    <w:rsid w:val="00442EB1"/>
    <w:rsid w:val="00443976"/>
    <w:rsid w:val="00444F1B"/>
    <w:rsid w:val="004450C3"/>
    <w:rsid w:val="004455DE"/>
    <w:rsid w:val="00450489"/>
    <w:rsid w:val="00452126"/>
    <w:rsid w:val="00456517"/>
    <w:rsid w:val="004607D0"/>
    <w:rsid w:val="004607E1"/>
    <w:rsid w:val="004614B4"/>
    <w:rsid w:val="004708F1"/>
    <w:rsid w:val="00473413"/>
    <w:rsid w:val="00473A95"/>
    <w:rsid w:val="00474676"/>
    <w:rsid w:val="0047541F"/>
    <w:rsid w:val="00481BBA"/>
    <w:rsid w:val="00482755"/>
    <w:rsid w:val="00484EF9"/>
    <w:rsid w:val="00487760"/>
    <w:rsid w:val="00490903"/>
    <w:rsid w:val="00491CD9"/>
    <w:rsid w:val="0049330A"/>
    <w:rsid w:val="004954DF"/>
    <w:rsid w:val="00496B88"/>
    <w:rsid w:val="004976B9"/>
    <w:rsid w:val="004A1F4B"/>
    <w:rsid w:val="004A32BF"/>
    <w:rsid w:val="004A362E"/>
    <w:rsid w:val="004A3A5B"/>
    <w:rsid w:val="004A6B96"/>
    <w:rsid w:val="004A79F6"/>
    <w:rsid w:val="004B107C"/>
    <w:rsid w:val="004B2754"/>
    <w:rsid w:val="004B3157"/>
    <w:rsid w:val="004B6341"/>
    <w:rsid w:val="004C1DA6"/>
    <w:rsid w:val="004C5AD4"/>
    <w:rsid w:val="004C67E8"/>
    <w:rsid w:val="004C74A6"/>
    <w:rsid w:val="004D055B"/>
    <w:rsid w:val="004D05E9"/>
    <w:rsid w:val="004D107E"/>
    <w:rsid w:val="004D1F0E"/>
    <w:rsid w:val="004D3756"/>
    <w:rsid w:val="004D4842"/>
    <w:rsid w:val="004D61ED"/>
    <w:rsid w:val="004D6AFD"/>
    <w:rsid w:val="004D6EEA"/>
    <w:rsid w:val="004E1B58"/>
    <w:rsid w:val="004E1C5F"/>
    <w:rsid w:val="004E2149"/>
    <w:rsid w:val="004E3AE0"/>
    <w:rsid w:val="004E4C99"/>
    <w:rsid w:val="004E7DA8"/>
    <w:rsid w:val="004F0DE6"/>
    <w:rsid w:val="004F152F"/>
    <w:rsid w:val="004F2BF3"/>
    <w:rsid w:val="004F76CD"/>
    <w:rsid w:val="005072E7"/>
    <w:rsid w:val="00507F85"/>
    <w:rsid w:val="0051066D"/>
    <w:rsid w:val="00512D6D"/>
    <w:rsid w:val="0051569E"/>
    <w:rsid w:val="00515D03"/>
    <w:rsid w:val="00520048"/>
    <w:rsid w:val="005202A6"/>
    <w:rsid w:val="00525836"/>
    <w:rsid w:val="00526253"/>
    <w:rsid w:val="005266AA"/>
    <w:rsid w:val="00527411"/>
    <w:rsid w:val="0053150A"/>
    <w:rsid w:val="00532685"/>
    <w:rsid w:val="0053268C"/>
    <w:rsid w:val="005356A0"/>
    <w:rsid w:val="00540876"/>
    <w:rsid w:val="005420F7"/>
    <w:rsid w:val="00544FEB"/>
    <w:rsid w:val="00546372"/>
    <w:rsid w:val="00547896"/>
    <w:rsid w:val="00547B76"/>
    <w:rsid w:val="00551DB9"/>
    <w:rsid w:val="005529F8"/>
    <w:rsid w:val="00552F20"/>
    <w:rsid w:val="00552F77"/>
    <w:rsid w:val="005552CF"/>
    <w:rsid w:val="00556CAC"/>
    <w:rsid w:val="00560AFB"/>
    <w:rsid w:val="00563AFB"/>
    <w:rsid w:val="00564CFA"/>
    <w:rsid w:val="005652B7"/>
    <w:rsid w:val="00567585"/>
    <w:rsid w:val="005722D1"/>
    <w:rsid w:val="0057443C"/>
    <w:rsid w:val="00574EF7"/>
    <w:rsid w:val="00577460"/>
    <w:rsid w:val="00577DF2"/>
    <w:rsid w:val="005800CF"/>
    <w:rsid w:val="00580631"/>
    <w:rsid w:val="00583FF1"/>
    <w:rsid w:val="005846A9"/>
    <w:rsid w:val="0058631F"/>
    <w:rsid w:val="00587087"/>
    <w:rsid w:val="005906C2"/>
    <w:rsid w:val="00591829"/>
    <w:rsid w:val="00593CA8"/>
    <w:rsid w:val="00593E32"/>
    <w:rsid w:val="0059496D"/>
    <w:rsid w:val="0059499C"/>
    <w:rsid w:val="00594DF9"/>
    <w:rsid w:val="005960CC"/>
    <w:rsid w:val="005A0085"/>
    <w:rsid w:val="005A24A6"/>
    <w:rsid w:val="005A4F2F"/>
    <w:rsid w:val="005A5441"/>
    <w:rsid w:val="005A6D4E"/>
    <w:rsid w:val="005B284A"/>
    <w:rsid w:val="005B4489"/>
    <w:rsid w:val="005B741E"/>
    <w:rsid w:val="005B7766"/>
    <w:rsid w:val="005C20A1"/>
    <w:rsid w:val="005C53FD"/>
    <w:rsid w:val="005C5D79"/>
    <w:rsid w:val="005C732A"/>
    <w:rsid w:val="005D051D"/>
    <w:rsid w:val="005D0985"/>
    <w:rsid w:val="005D5061"/>
    <w:rsid w:val="005D6C7C"/>
    <w:rsid w:val="005D79D8"/>
    <w:rsid w:val="005D7A93"/>
    <w:rsid w:val="005D7CBD"/>
    <w:rsid w:val="005E1A68"/>
    <w:rsid w:val="005E41B3"/>
    <w:rsid w:val="005E48CF"/>
    <w:rsid w:val="005E5118"/>
    <w:rsid w:val="005E7D15"/>
    <w:rsid w:val="005F1F97"/>
    <w:rsid w:val="00602292"/>
    <w:rsid w:val="00604512"/>
    <w:rsid w:val="00604AD8"/>
    <w:rsid w:val="006059CE"/>
    <w:rsid w:val="00606CD4"/>
    <w:rsid w:val="00606EF8"/>
    <w:rsid w:val="006071D2"/>
    <w:rsid w:val="00607436"/>
    <w:rsid w:val="00607975"/>
    <w:rsid w:val="006107AB"/>
    <w:rsid w:val="006119F1"/>
    <w:rsid w:val="0061321A"/>
    <w:rsid w:val="00615B39"/>
    <w:rsid w:val="0061720A"/>
    <w:rsid w:val="0061768F"/>
    <w:rsid w:val="00622570"/>
    <w:rsid w:val="00624F16"/>
    <w:rsid w:val="00627A9A"/>
    <w:rsid w:val="00634239"/>
    <w:rsid w:val="00635EBC"/>
    <w:rsid w:val="006368DD"/>
    <w:rsid w:val="006372EB"/>
    <w:rsid w:val="0063731E"/>
    <w:rsid w:val="00641883"/>
    <w:rsid w:val="00645EAE"/>
    <w:rsid w:val="006501B2"/>
    <w:rsid w:val="006560AE"/>
    <w:rsid w:val="00657B2E"/>
    <w:rsid w:val="00661B9A"/>
    <w:rsid w:val="00670AD5"/>
    <w:rsid w:val="00672940"/>
    <w:rsid w:val="00672946"/>
    <w:rsid w:val="00672E93"/>
    <w:rsid w:val="006731D5"/>
    <w:rsid w:val="00680D64"/>
    <w:rsid w:val="00680FC7"/>
    <w:rsid w:val="00681F25"/>
    <w:rsid w:val="00683D89"/>
    <w:rsid w:val="00691F8C"/>
    <w:rsid w:val="00692595"/>
    <w:rsid w:val="0069313E"/>
    <w:rsid w:val="00696329"/>
    <w:rsid w:val="00696ABA"/>
    <w:rsid w:val="006A0CEE"/>
    <w:rsid w:val="006A0D62"/>
    <w:rsid w:val="006A39C4"/>
    <w:rsid w:val="006A4281"/>
    <w:rsid w:val="006A47F7"/>
    <w:rsid w:val="006A6069"/>
    <w:rsid w:val="006A6792"/>
    <w:rsid w:val="006A7A1A"/>
    <w:rsid w:val="006B0C9D"/>
    <w:rsid w:val="006B2105"/>
    <w:rsid w:val="006B4A32"/>
    <w:rsid w:val="006B7560"/>
    <w:rsid w:val="006C2021"/>
    <w:rsid w:val="006C3883"/>
    <w:rsid w:val="006C4012"/>
    <w:rsid w:val="006C4ECB"/>
    <w:rsid w:val="006C5084"/>
    <w:rsid w:val="006C795C"/>
    <w:rsid w:val="006C7A9D"/>
    <w:rsid w:val="006D0D79"/>
    <w:rsid w:val="006D13ED"/>
    <w:rsid w:val="006D3211"/>
    <w:rsid w:val="006D34AE"/>
    <w:rsid w:val="006D3675"/>
    <w:rsid w:val="006D5972"/>
    <w:rsid w:val="006D6E11"/>
    <w:rsid w:val="006E05CF"/>
    <w:rsid w:val="006E1E0D"/>
    <w:rsid w:val="006F0779"/>
    <w:rsid w:val="006F0D4E"/>
    <w:rsid w:val="006F0EA0"/>
    <w:rsid w:val="006F16A4"/>
    <w:rsid w:val="006F4705"/>
    <w:rsid w:val="006F4933"/>
    <w:rsid w:val="006F4FC2"/>
    <w:rsid w:val="006F5C65"/>
    <w:rsid w:val="006F6B7C"/>
    <w:rsid w:val="006F7705"/>
    <w:rsid w:val="00700958"/>
    <w:rsid w:val="00701992"/>
    <w:rsid w:val="00704871"/>
    <w:rsid w:val="0070534B"/>
    <w:rsid w:val="007057ED"/>
    <w:rsid w:val="00706748"/>
    <w:rsid w:val="00706D18"/>
    <w:rsid w:val="007104B3"/>
    <w:rsid w:val="007107FB"/>
    <w:rsid w:val="0071707C"/>
    <w:rsid w:val="0072098F"/>
    <w:rsid w:val="0072115A"/>
    <w:rsid w:val="00721772"/>
    <w:rsid w:val="007236E3"/>
    <w:rsid w:val="007251B0"/>
    <w:rsid w:val="00726536"/>
    <w:rsid w:val="007277F6"/>
    <w:rsid w:val="00730CF3"/>
    <w:rsid w:val="00735A1A"/>
    <w:rsid w:val="00737C0E"/>
    <w:rsid w:val="007402E8"/>
    <w:rsid w:val="00741E77"/>
    <w:rsid w:val="007441D9"/>
    <w:rsid w:val="0074623E"/>
    <w:rsid w:val="00750DF0"/>
    <w:rsid w:val="007516F5"/>
    <w:rsid w:val="00753996"/>
    <w:rsid w:val="00754596"/>
    <w:rsid w:val="007567A9"/>
    <w:rsid w:val="007579EA"/>
    <w:rsid w:val="00757A20"/>
    <w:rsid w:val="00760E3E"/>
    <w:rsid w:val="00761BAC"/>
    <w:rsid w:val="00762393"/>
    <w:rsid w:val="007627E6"/>
    <w:rsid w:val="00762D20"/>
    <w:rsid w:val="007656E5"/>
    <w:rsid w:val="007700D3"/>
    <w:rsid w:val="00770454"/>
    <w:rsid w:val="00771715"/>
    <w:rsid w:val="007722E4"/>
    <w:rsid w:val="00774789"/>
    <w:rsid w:val="00775DFC"/>
    <w:rsid w:val="007762AE"/>
    <w:rsid w:val="0078077E"/>
    <w:rsid w:val="00784064"/>
    <w:rsid w:val="0078533F"/>
    <w:rsid w:val="0078603A"/>
    <w:rsid w:val="007908E7"/>
    <w:rsid w:val="0079331F"/>
    <w:rsid w:val="007973DB"/>
    <w:rsid w:val="007A0A83"/>
    <w:rsid w:val="007A11C7"/>
    <w:rsid w:val="007A2C96"/>
    <w:rsid w:val="007A2EB5"/>
    <w:rsid w:val="007A368C"/>
    <w:rsid w:val="007A4F0B"/>
    <w:rsid w:val="007A51EF"/>
    <w:rsid w:val="007A5C72"/>
    <w:rsid w:val="007A5DD3"/>
    <w:rsid w:val="007A5EA7"/>
    <w:rsid w:val="007B2D10"/>
    <w:rsid w:val="007B655A"/>
    <w:rsid w:val="007B7FC7"/>
    <w:rsid w:val="007C144C"/>
    <w:rsid w:val="007C2FCB"/>
    <w:rsid w:val="007C36C9"/>
    <w:rsid w:val="007C3728"/>
    <w:rsid w:val="007C6E60"/>
    <w:rsid w:val="007D16B3"/>
    <w:rsid w:val="007D1BF8"/>
    <w:rsid w:val="007D1F79"/>
    <w:rsid w:val="007D3452"/>
    <w:rsid w:val="007D4828"/>
    <w:rsid w:val="007D5C2C"/>
    <w:rsid w:val="007E01D4"/>
    <w:rsid w:val="007E052F"/>
    <w:rsid w:val="007E177F"/>
    <w:rsid w:val="007E1D2D"/>
    <w:rsid w:val="007E32E8"/>
    <w:rsid w:val="007E38AC"/>
    <w:rsid w:val="007E42CF"/>
    <w:rsid w:val="007E5EE3"/>
    <w:rsid w:val="007F25D7"/>
    <w:rsid w:val="007F3787"/>
    <w:rsid w:val="007F3843"/>
    <w:rsid w:val="007F4E0A"/>
    <w:rsid w:val="007F66A3"/>
    <w:rsid w:val="007F78E6"/>
    <w:rsid w:val="00800D7E"/>
    <w:rsid w:val="00803BD3"/>
    <w:rsid w:val="00804CEF"/>
    <w:rsid w:val="0080684B"/>
    <w:rsid w:val="0081252C"/>
    <w:rsid w:val="008129E7"/>
    <w:rsid w:val="008134F7"/>
    <w:rsid w:val="0081459E"/>
    <w:rsid w:val="00816AD3"/>
    <w:rsid w:val="00821F55"/>
    <w:rsid w:val="00823446"/>
    <w:rsid w:val="00824094"/>
    <w:rsid w:val="0082590E"/>
    <w:rsid w:val="00825E10"/>
    <w:rsid w:val="00826A02"/>
    <w:rsid w:val="0082755B"/>
    <w:rsid w:val="008277B8"/>
    <w:rsid w:val="00830A1C"/>
    <w:rsid w:val="00830D10"/>
    <w:rsid w:val="00832B51"/>
    <w:rsid w:val="008359C9"/>
    <w:rsid w:val="00835C6B"/>
    <w:rsid w:val="00835C7B"/>
    <w:rsid w:val="00841CD4"/>
    <w:rsid w:val="0084285C"/>
    <w:rsid w:val="00844350"/>
    <w:rsid w:val="00845731"/>
    <w:rsid w:val="00847A4E"/>
    <w:rsid w:val="00850C27"/>
    <w:rsid w:val="008522C6"/>
    <w:rsid w:val="00854B39"/>
    <w:rsid w:val="00855165"/>
    <w:rsid w:val="0085583B"/>
    <w:rsid w:val="0085589A"/>
    <w:rsid w:val="0085634B"/>
    <w:rsid w:val="0086074F"/>
    <w:rsid w:val="0086093C"/>
    <w:rsid w:val="00860A0C"/>
    <w:rsid w:val="008615E7"/>
    <w:rsid w:val="00863A58"/>
    <w:rsid w:val="008655ED"/>
    <w:rsid w:val="008667F1"/>
    <w:rsid w:val="0087199E"/>
    <w:rsid w:val="00871C48"/>
    <w:rsid w:val="008730D6"/>
    <w:rsid w:val="00873671"/>
    <w:rsid w:val="00874324"/>
    <w:rsid w:val="00876DE7"/>
    <w:rsid w:val="008809F2"/>
    <w:rsid w:val="00884651"/>
    <w:rsid w:val="0089280E"/>
    <w:rsid w:val="00893D6A"/>
    <w:rsid w:val="00893F79"/>
    <w:rsid w:val="00894BE5"/>
    <w:rsid w:val="00895B85"/>
    <w:rsid w:val="00895C2B"/>
    <w:rsid w:val="00896DBD"/>
    <w:rsid w:val="008A0678"/>
    <w:rsid w:val="008A0D59"/>
    <w:rsid w:val="008A2EFB"/>
    <w:rsid w:val="008A49D7"/>
    <w:rsid w:val="008A5540"/>
    <w:rsid w:val="008A5756"/>
    <w:rsid w:val="008A74D8"/>
    <w:rsid w:val="008A79DC"/>
    <w:rsid w:val="008B065F"/>
    <w:rsid w:val="008B0AE5"/>
    <w:rsid w:val="008B1ABD"/>
    <w:rsid w:val="008B5773"/>
    <w:rsid w:val="008B6001"/>
    <w:rsid w:val="008B6961"/>
    <w:rsid w:val="008B6E4F"/>
    <w:rsid w:val="008C101F"/>
    <w:rsid w:val="008C1CFB"/>
    <w:rsid w:val="008C246E"/>
    <w:rsid w:val="008C3CD8"/>
    <w:rsid w:val="008C515D"/>
    <w:rsid w:val="008D11A9"/>
    <w:rsid w:val="008D23DF"/>
    <w:rsid w:val="008D426F"/>
    <w:rsid w:val="008D5644"/>
    <w:rsid w:val="008E07D0"/>
    <w:rsid w:val="008E0FB6"/>
    <w:rsid w:val="008E646D"/>
    <w:rsid w:val="008E6E90"/>
    <w:rsid w:val="008E70DE"/>
    <w:rsid w:val="008F007F"/>
    <w:rsid w:val="008F16EA"/>
    <w:rsid w:val="008F185B"/>
    <w:rsid w:val="008F328D"/>
    <w:rsid w:val="008F5B47"/>
    <w:rsid w:val="008F5B90"/>
    <w:rsid w:val="008F7ECB"/>
    <w:rsid w:val="00900D9D"/>
    <w:rsid w:val="009019AC"/>
    <w:rsid w:val="00906122"/>
    <w:rsid w:val="00906CAA"/>
    <w:rsid w:val="00906D13"/>
    <w:rsid w:val="00907C90"/>
    <w:rsid w:val="00912BF0"/>
    <w:rsid w:val="009170C1"/>
    <w:rsid w:val="0092031B"/>
    <w:rsid w:val="00920B0C"/>
    <w:rsid w:val="00920CCE"/>
    <w:rsid w:val="00923006"/>
    <w:rsid w:val="00923A1D"/>
    <w:rsid w:val="00924CB9"/>
    <w:rsid w:val="00925124"/>
    <w:rsid w:val="0092655A"/>
    <w:rsid w:val="00926597"/>
    <w:rsid w:val="00926D9C"/>
    <w:rsid w:val="00931FEB"/>
    <w:rsid w:val="00932F87"/>
    <w:rsid w:val="00933A65"/>
    <w:rsid w:val="009340C5"/>
    <w:rsid w:val="00934837"/>
    <w:rsid w:val="0093674C"/>
    <w:rsid w:val="00936B4A"/>
    <w:rsid w:val="00936F74"/>
    <w:rsid w:val="00937734"/>
    <w:rsid w:val="009401AE"/>
    <w:rsid w:val="00941163"/>
    <w:rsid w:val="009415E5"/>
    <w:rsid w:val="00942B2A"/>
    <w:rsid w:val="00942CC9"/>
    <w:rsid w:val="0094476E"/>
    <w:rsid w:val="00945BDE"/>
    <w:rsid w:val="00947E89"/>
    <w:rsid w:val="00951910"/>
    <w:rsid w:val="00951FED"/>
    <w:rsid w:val="00952E86"/>
    <w:rsid w:val="00954524"/>
    <w:rsid w:val="00956E42"/>
    <w:rsid w:val="0096459B"/>
    <w:rsid w:val="00971FEB"/>
    <w:rsid w:val="00972C69"/>
    <w:rsid w:val="00974350"/>
    <w:rsid w:val="009743BD"/>
    <w:rsid w:val="00974A10"/>
    <w:rsid w:val="00975564"/>
    <w:rsid w:val="009772DD"/>
    <w:rsid w:val="00981275"/>
    <w:rsid w:val="009821A9"/>
    <w:rsid w:val="0098335E"/>
    <w:rsid w:val="00983975"/>
    <w:rsid w:val="00983D95"/>
    <w:rsid w:val="00985176"/>
    <w:rsid w:val="00985CD8"/>
    <w:rsid w:val="00985D20"/>
    <w:rsid w:val="00990416"/>
    <w:rsid w:val="009930E4"/>
    <w:rsid w:val="009932BB"/>
    <w:rsid w:val="00993978"/>
    <w:rsid w:val="00994262"/>
    <w:rsid w:val="009945DD"/>
    <w:rsid w:val="00996520"/>
    <w:rsid w:val="00996E21"/>
    <w:rsid w:val="009A0D86"/>
    <w:rsid w:val="009A0D89"/>
    <w:rsid w:val="009A1CEB"/>
    <w:rsid w:val="009A1F7F"/>
    <w:rsid w:val="009A2584"/>
    <w:rsid w:val="009A5099"/>
    <w:rsid w:val="009A703E"/>
    <w:rsid w:val="009A7AFE"/>
    <w:rsid w:val="009A7F75"/>
    <w:rsid w:val="009B0DB5"/>
    <w:rsid w:val="009B26BC"/>
    <w:rsid w:val="009B49E2"/>
    <w:rsid w:val="009B51A5"/>
    <w:rsid w:val="009B5302"/>
    <w:rsid w:val="009B7B28"/>
    <w:rsid w:val="009C1917"/>
    <w:rsid w:val="009C1C65"/>
    <w:rsid w:val="009C35C9"/>
    <w:rsid w:val="009C4C54"/>
    <w:rsid w:val="009C5741"/>
    <w:rsid w:val="009C6702"/>
    <w:rsid w:val="009D1BF0"/>
    <w:rsid w:val="009D3761"/>
    <w:rsid w:val="009D5792"/>
    <w:rsid w:val="009D6079"/>
    <w:rsid w:val="009D6B1D"/>
    <w:rsid w:val="009D6EBF"/>
    <w:rsid w:val="009D77FF"/>
    <w:rsid w:val="009E0DFF"/>
    <w:rsid w:val="009E465D"/>
    <w:rsid w:val="009E59A4"/>
    <w:rsid w:val="009F0ABD"/>
    <w:rsid w:val="009F19B8"/>
    <w:rsid w:val="009F2586"/>
    <w:rsid w:val="009F5498"/>
    <w:rsid w:val="009F5E01"/>
    <w:rsid w:val="009F6DB4"/>
    <w:rsid w:val="00A00282"/>
    <w:rsid w:val="00A00979"/>
    <w:rsid w:val="00A01683"/>
    <w:rsid w:val="00A01819"/>
    <w:rsid w:val="00A02219"/>
    <w:rsid w:val="00A04699"/>
    <w:rsid w:val="00A0528E"/>
    <w:rsid w:val="00A05BFC"/>
    <w:rsid w:val="00A061F3"/>
    <w:rsid w:val="00A108B7"/>
    <w:rsid w:val="00A11A5F"/>
    <w:rsid w:val="00A11B0C"/>
    <w:rsid w:val="00A13F40"/>
    <w:rsid w:val="00A14949"/>
    <w:rsid w:val="00A15894"/>
    <w:rsid w:val="00A1677B"/>
    <w:rsid w:val="00A17B1D"/>
    <w:rsid w:val="00A20218"/>
    <w:rsid w:val="00A20852"/>
    <w:rsid w:val="00A21672"/>
    <w:rsid w:val="00A22260"/>
    <w:rsid w:val="00A22419"/>
    <w:rsid w:val="00A307EB"/>
    <w:rsid w:val="00A31EA3"/>
    <w:rsid w:val="00A320DE"/>
    <w:rsid w:val="00A3238B"/>
    <w:rsid w:val="00A32708"/>
    <w:rsid w:val="00A34473"/>
    <w:rsid w:val="00A34B3B"/>
    <w:rsid w:val="00A361B1"/>
    <w:rsid w:val="00A375E9"/>
    <w:rsid w:val="00A410CC"/>
    <w:rsid w:val="00A411F7"/>
    <w:rsid w:val="00A42D2B"/>
    <w:rsid w:val="00A434D9"/>
    <w:rsid w:val="00A44C7D"/>
    <w:rsid w:val="00A44E08"/>
    <w:rsid w:val="00A4598F"/>
    <w:rsid w:val="00A47766"/>
    <w:rsid w:val="00A47A78"/>
    <w:rsid w:val="00A507E2"/>
    <w:rsid w:val="00A53335"/>
    <w:rsid w:val="00A56D0E"/>
    <w:rsid w:val="00A60595"/>
    <w:rsid w:val="00A60E1B"/>
    <w:rsid w:val="00A618DA"/>
    <w:rsid w:val="00A65161"/>
    <w:rsid w:val="00A66FE8"/>
    <w:rsid w:val="00A707C5"/>
    <w:rsid w:val="00A70B0C"/>
    <w:rsid w:val="00A70F8D"/>
    <w:rsid w:val="00A714F0"/>
    <w:rsid w:val="00A71565"/>
    <w:rsid w:val="00A7175B"/>
    <w:rsid w:val="00A72498"/>
    <w:rsid w:val="00A7392B"/>
    <w:rsid w:val="00A74ABE"/>
    <w:rsid w:val="00A7576E"/>
    <w:rsid w:val="00A77F7F"/>
    <w:rsid w:val="00A83413"/>
    <w:rsid w:val="00A83608"/>
    <w:rsid w:val="00A842F4"/>
    <w:rsid w:val="00A8494E"/>
    <w:rsid w:val="00A853F5"/>
    <w:rsid w:val="00A86090"/>
    <w:rsid w:val="00A860D4"/>
    <w:rsid w:val="00A8797C"/>
    <w:rsid w:val="00A9500F"/>
    <w:rsid w:val="00AA0FCC"/>
    <w:rsid w:val="00AA1D5D"/>
    <w:rsid w:val="00AA1FC9"/>
    <w:rsid w:val="00AA2248"/>
    <w:rsid w:val="00AA24CE"/>
    <w:rsid w:val="00AA3FE7"/>
    <w:rsid w:val="00AA6FEE"/>
    <w:rsid w:val="00AA71ED"/>
    <w:rsid w:val="00AB0C93"/>
    <w:rsid w:val="00AB3F15"/>
    <w:rsid w:val="00AB5E06"/>
    <w:rsid w:val="00AB76D3"/>
    <w:rsid w:val="00AC180E"/>
    <w:rsid w:val="00AC3B55"/>
    <w:rsid w:val="00AC44DF"/>
    <w:rsid w:val="00AC7EB1"/>
    <w:rsid w:val="00AD3DE0"/>
    <w:rsid w:val="00AD5C68"/>
    <w:rsid w:val="00AD6285"/>
    <w:rsid w:val="00AD7283"/>
    <w:rsid w:val="00AD73F9"/>
    <w:rsid w:val="00AE05FE"/>
    <w:rsid w:val="00AE184A"/>
    <w:rsid w:val="00AE508E"/>
    <w:rsid w:val="00AE6381"/>
    <w:rsid w:val="00AE7942"/>
    <w:rsid w:val="00AE7E81"/>
    <w:rsid w:val="00AF0615"/>
    <w:rsid w:val="00AF1A92"/>
    <w:rsid w:val="00AF233F"/>
    <w:rsid w:val="00AF4AF9"/>
    <w:rsid w:val="00AF5CD0"/>
    <w:rsid w:val="00AF7A4D"/>
    <w:rsid w:val="00B01024"/>
    <w:rsid w:val="00B032DB"/>
    <w:rsid w:val="00B07401"/>
    <w:rsid w:val="00B07CB3"/>
    <w:rsid w:val="00B07F3A"/>
    <w:rsid w:val="00B1051E"/>
    <w:rsid w:val="00B11917"/>
    <w:rsid w:val="00B13E19"/>
    <w:rsid w:val="00B14631"/>
    <w:rsid w:val="00B15489"/>
    <w:rsid w:val="00B16299"/>
    <w:rsid w:val="00B1796B"/>
    <w:rsid w:val="00B207A5"/>
    <w:rsid w:val="00B21275"/>
    <w:rsid w:val="00B21D8F"/>
    <w:rsid w:val="00B22929"/>
    <w:rsid w:val="00B23F54"/>
    <w:rsid w:val="00B30530"/>
    <w:rsid w:val="00B3058E"/>
    <w:rsid w:val="00B35E42"/>
    <w:rsid w:val="00B3631B"/>
    <w:rsid w:val="00B41FBF"/>
    <w:rsid w:val="00B44368"/>
    <w:rsid w:val="00B445EC"/>
    <w:rsid w:val="00B44DCE"/>
    <w:rsid w:val="00B45548"/>
    <w:rsid w:val="00B45E04"/>
    <w:rsid w:val="00B45E92"/>
    <w:rsid w:val="00B474CF"/>
    <w:rsid w:val="00B47979"/>
    <w:rsid w:val="00B53373"/>
    <w:rsid w:val="00B53BF3"/>
    <w:rsid w:val="00B562E4"/>
    <w:rsid w:val="00B563B9"/>
    <w:rsid w:val="00B56468"/>
    <w:rsid w:val="00B56FBF"/>
    <w:rsid w:val="00B57BAD"/>
    <w:rsid w:val="00B61FAB"/>
    <w:rsid w:val="00B6440D"/>
    <w:rsid w:val="00B64897"/>
    <w:rsid w:val="00B67484"/>
    <w:rsid w:val="00B714A6"/>
    <w:rsid w:val="00B73982"/>
    <w:rsid w:val="00B73CA2"/>
    <w:rsid w:val="00B753F9"/>
    <w:rsid w:val="00B76A4C"/>
    <w:rsid w:val="00B8035A"/>
    <w:rsid w:val="00B830CE"/>
    <w:rsid w:val="00B838D3"/>
    <w:rsid w:val="00B84A38"/>
    <w:rsid w:val="00B859CB"/>
    <w:rsid w:val="00B87772"/>
    <w:rsid w:val="00B92496"/>
    <w:rsid w:val="00B92A86"/>
    <w:rsid w:val="00B92F9D"/>
    <w:rsid w:val="00B93171"/>
    <w:rsid w:val="00B957EE"/>
    <w:rsid w:val="00B96461"/>
    <w:rsid w:val="00B965B9"/>
    <w:rsid w:val="00B97EF3"/>
    <w:rsid w:val="00BA2E3C"/>
    <w:rsid w:val="00BA311E"/>
    <w:rsid w:val="00BA32C5"/>
    <w:rsid w:val="00BA47D0"/>
    <w:rsid w:val="00BA60AB"/>
    <w:rsid w:val="00BA6BB2"/>
    <w:rsid w:val="00BA71E4"/>
    <w:rsid w:val="00BA7CFB"/>
    <w:rsid w:val="00BB020A"/>
    <w:rsid w:val="00BB2D94"/>
    <w:rsid w:val="00BB3DCD"/>
    <w:rsid w:val="00BB4E46"/>
    <w:rsid w:val="00BB7252"/>
    <w:rsid w:val="00BC178A"/>
    <w:rsid w:val="00BC2E3C"/>
    <w:rsid w:val="00BC47F0"/>
    <w:rsid w:val="00BC4E20"/>
    <w:rsid w:val="00BC59B4"/>
    <w:rsid w:val="00BC6948"/>
    <w:rsid w:val="00BC79E4"/>
    <w:rsid w:val="00BD15C8"/>
    <w:rsid w:val="00BD1949"/>
    <w:rsid w:val="00BD1B18"/>
    <w:rsid w:val="00BD33A6"/>
    <w:rsid w:val="00BD640C"/>
    <w:rsid w:val="00BE0B01"/>
    <w:rsid w:val="00BE2144"/>
    <w:rsid w:val="00BE641A"/>
    <w:rsid w:val="00BE6B08"/>
    <w:rsid w:val="00BF19DA"/>
    <w:rsid w:val="00BF2489"/>
    <w:rsid w:val="00BF38B7"/>
    <w:rsid w:val="00BF7012"/>
    <w:rsid w:val="00C01474"/>
    <w:rsid w:val="00C034C3"/>
    <w:rsid w:val="00C11CC1"/>
    <w:rsid w:val="00C124E8"/>
    <w:rsid w:val="00C1382B"/>
    <w:rsid w:val="00C15A62"/>
    <w:rsid w:val="00C16545"/>
    <w:rsid w:val="00C20A95"/>
    <w:rsid w:val="00C24392"/>
    <w:rsid w:val="00C24DFF"/>
    <w:rsid w:val="00C2653B"/>
    <w:rsid w:val="00C301B3"/>
    <w:rsid w:val="00C31446"/>
    <w:rsid w:val="00C31DA1"/>
    <w:rsid w:val="00C31F1B"/>
    <w:rsid w:val="00C348C4"/>
    <w:rsid w:val="00C350AD"/>
    <w:rsid w:val="00C35A06"/>
    <w:rsid w:val="00C36859"/>
    <w:rsid w:val="00C37222"/>
    <w:rsid w:val="00C40296"/>
    <w:rsid w:val="00C40BE5"/>
    <w:rsid w:val="00C40F51"/>
    <w:rsid w:val="00C43612"/>
    <w:rsid w:val="00C464B5"/>
    <w:rsid w:val="00C471D2"/>
    <w:rsid w:val="00C50093"/>
    <w:rsid w:val="00C50A91"/>
    <w:rsid w:val="00C51A5F"/>
    <w:rsid w:val="00C52547"/>
    <w:rsid w:val="00C5339D"/>
    <w:rsid w:val="00C56321"/>
    <w:rsid w:val="00C569B5"/>
    <w:rsid w:val="00C57B6D"/>
    <w:rsid w:val="00C57E42"/>
    <w:rsid w:val="00C618AA"/>
    <w:rsid w:val="00C61CE5"/>
    <w:rsid w:val="00C64984"/>
    <w:rsid w:val="00C66437"/>
    <w:rsid w:val="00C67D1F"/>
    <w:rsid w:val="00C706F7"/>
    <w:rsid w:val="00C71D7D"/>
    <w:rsid w:val="00C72AF4"/>
    <w:rsid w:val="00C75637"/>
    <w:rsid w:val="00C75774"/>
    <w:rsid w:val="00C75D2B"/>
    <w:rsid w:val="00C80F29"/>
    <w:rsid w:val="00C811E7"/>
    <w:rsid w:val="00C8295F"/>
    <w:rsid w:val="00C84D36"/>
    <w:rsid w:val="00C85C49"/>
    <w:rsid w:val="00C85FCB"/>
    <w:rsid w:val="00C91509"/>
    <w:rsid w:val="00C91FC7"/>
    <w:rsid w:val="00C91FE3"/>
    <w:rsid w:val="00C945B7"/>
    <w:rsid w:val="00C952D2"/>
    <w:rsid w:val="00C95725"/>
    <w:rsid w:val="00C9791F"/>
    <w:rsid w:val="00C97D26"/>
    <w:rsid w:val="00CA0428"/>
    <w:rsid w:val="00CA0BFB"/>
    <w:rsid w:val="00CA1699"/>
    <w:rsid w:val="00CA64C9"/>
    <w:rsid w:val="00CA6610"/>
    <w:rsid w:val="00CA6BAF"/>
    <w:rsid w:val="00CA700E"/>
    <w:rsid w:val="00CB0DCE"/>
    <w:rsid w:val="00CB62DD"/>
    <w:rsid w:val="00CC01AA"/>
    <w:rsid w:val="00CC120D"/>
    <w:rsid w:val="00CC3C1B"/>
    <w:rsid w:val="00CC3E46"/>
    <w:rsid w:val="00CC5041"/>
    <w:rsid w:val="00CC74DA"/>
    <w:rsid w:val="00CD0A52"/>
    <w:rsid w:val="00CD4B06"/>
    <w:rsid w:val="00CD6376"/>
    <w:rsid w:val="00CD68CF"/>
    <w:rsid w:val="00CD7B4F"/>
    <w:rsid w:val="00CE096E"/>
    <w:rsid w:val="00CE111F"/>
    <w:rsid w:val="00CE1325"/>
    <w:rsid w:val="00CE1DF8"/>
    <w:rsid w:val="00CE2ADB"/>
    <w:rsid w:val="00CE3BB8"/>
    <w:rsid w:val="00CE52E1"/>
    <w:rsid w:val="00CE6490"/>
    <w:rsid w:val="00CE6E43"/>
    <w:rsid w:val="00CF089A"/>
    <w:rsid w:val="00CF3C67"/>
    <w:rsid w:val="00CF581D"/>
    <w:rsid w:val="00D06947"/>
    <w:rsid w:val="00D1200A"/>
    <w:rsid w:val="00D13826"/>
    <w:rsid w:val="00D1618E"/>
    <w:rsid w:val="00D16B9D"/>
    <w:rsid w:val="00D170FD"/>
    <w:rsid w:val="00D204AF"/>
    <w:rsid w:val="00D20A4C"/>
    <w:rsid w:val="00D217AF"/>
    <w:rsid w:val="00D21F77"/>
    <w:rsid w:val="00D23FC0"/>
    <w:rsid w:val="00D26C54"/>
    <w:rsid w:val="00D27305"/>
    <w:rsid w:val="00D3197A"/>
    <w:rsid w:val="00D319DB"/>
    <w:rsid w:val="00D326D8"/>
    <w:rsid w:val="00D32813"/>
    <w:rsid w:val="00D36333"/>
    <w:rsid w:val="00D4173D"/>
    <w:rsid w:val="00D44F4B"/>
    <w:rsid w:val="00D50B49"/>
    <w:rsid w:val="00D5480E"/>
    <w:rsid w:val="00D611AD"/>
    <w:rsid w:val="00D61479"/>
    <w:rsid w:val="00D6228D"/>
    <w:rsid w:val="00D64C2F"/>
    <w:rsid w:val="00D73D71"/>
    <w:rsid w:val="00D73EE2"/>
    <w:rsid w:val="00D75DE1"/>
    <w:rsid w:val="00D7620E"/>
    <w:rsid w:val="00D76837"/>
    <w:rsid w:val="00D76BCF"/>
    <w:rsid w:val="00D76ECA"/>
    <w:rsid w:val="00D81920"/>
    <w:rsid w:val="00D84A39"/>
    <w:rsid w:val="00D860D3"/>
    <w:rsid w:val="00D91223"/>
    <w:rsid w:val="00D916A4"/>
    <w:rsid w:val="00D92E76"/>
    <w:rsid w:val="00D9534E"/>
    <w:rsid w:val="00D95737"/>
    <w:rsid w:val="00D95D7B"/>
    <w:rsid w:val="00D97B70"/>
    <w:rsid w:val="00DA2891"/>
    <w:rsid w:val="00DA29F3"/>
    <w:rsid w:val="00DA385C"/>
    <w:rsid w:val="00DA4F14"/>
    <w:rsid w:val="00DA791F"/>
    <w:rsid w:val="00DA7B97"/>
    <w:rsid w:val="00DB0203"/>
    <w:rsid w:val="00DB1851"/>
    <w:rsid w:val="00DB1FDA"/>
    <w:rsid w:val="00DB3440"/>
    <w:rsid w:val="00DB4D53"/>
    <w:rsid w:val="00DB78CD"/>
    <w:rsid w:val="00DB7B46"/>
    <w:rsid w:val="00DC0A86"/>
    <w:rsid w:val="00DC1383"/>
    <w:rsid w:val="00DC2DE8"/>
    <w:rsid w:val="00DC33B4"/>
    <w:rsid w:val="00DC6061"/>
    <w:rsid w:val="00DD1EB0"/>
    <w:rsid w:val="00DD7130"/>
    <w:rsid w:val="00DD7A18"/>
    <w:rsid w:val="00DE37DA"/>
    <w:rsid w:val="00DE4CD8"/>
    <w:rsid w:val="00DE4CF4"/>
    <w:rsid w:val="00DE6999"/>
    <w:rsid w:val="00DF1ABC"/>
    <w:rsid w:val="00DF201F"/>
    <w:rsid w:val="00DF24B9"/>
    <w:rsid w:val="00DF55D5"/>
    <w:rsid w:val="00DF64C3"/>
    <w:rsid w:val="00E008F8"/>
    <w:rsid w:val="00E0209B"/>
    <w:rsid w:val="00E03BC0"/>
    <w:rsid w:val="00E068D8"/>
    <w:rsid w:val="00E126C2"/>
    <w:rsid w:val="00E12C7B"/>
    <w:rsid w:val="00E13277"/>
    <w:rsid w:val="00E13673"/>
    <w:rsid w:val="00E13F9F"/>
    <w:rsid w:val="00E16705"/>
    <w:rsid w:val="00E217D6"/>
    <w:rsid w:val="00E2234A"/>
    <w:rsid w:val="00E22B66"/>
    <w:rsid w:val="00E252F5"/>
    <w:rsid w:val="00E2549E"/>
    <w:rsid w:val="00E25D75"/>
    <w:rsid w:val="00E27210"/>
    <w:rsid w:val="00E30E60"/>
    <w:rsid w:val="00E31117"/>
    <w:rsid w:val="00E32416"/>
    <w:rsid w:val="00E32B65"/>
    <w:rsid w:val="00E33078"/>
    <w:rsid w:val="00E35C04"/>
    <w:rsid w:val="00E40988"/>
    <w:rsid w:val="00E41887"/>
    <w:rsid w:val="00E42004"/>
    <w:rsid w:val="00E43DBD"/>
    <w:rsid w:val="00E46CDC"/>
    <w:rsid w:val="00E47112"/>
    <w:rsid w:val="00E4774F"/>
    <w:rsid w:val="00E503DA"/>
    <w:rsid w:val="00E508F6"/>
    <w:rsid w:val="00E51C1B"/>
    <w:rsid w:val="00E51F9C"/>
    <w:rsid w:val="00E52E29"/>
    <w:rsid w:val="00E553F8"/>
    <w:rsid w:val="00E55DB8"/>
    <w:rsid w:val="00E61407"/>
    <w:rsid w:val="00E61E9B"/>
    <w:rsid w:val="00E63212"/>
    <w:rsid w:val="00E63D88"/>
    <w:rsid w:val="00E6451E"/>
    <w:rsid w:val="00E64CE9"/>
    <w:rsid w:val="00E65249"/>
    <w:rsid w:val="00E660CD"/>
    <w:rsid w:val="00E666C1"/>
    <w:rsid w:val="00E673F4"/>
    <w:rsid w:val="00E70B4A"/>
    <w:rsid w:val="00E71653"/>
    <w:rsid w:val="00E72ACA"/>
    <w:rsid w:val="00E73E3D"/>
    <w:rsid w:val="00E74155"/>
    <w:rsid w:val="00E74CD9"/>
    <w:rsid w:val="00E757CC"/>
    <w:rsid w:val="00E76AFF"/>
    <w:rsid w:val="00E77344"/>
    <w:rsid w:val="00E77906"/>
    <w:rsid w:val="00E77AE3"/>
    <w:rsid w:val="00E77CC3"/>
    <w:rsid w:val="00E80C62"/>
    <w:rsid w:val="00E81C93"/>
    <w:rsid w:val="00E8548E"/>
    <w:rsid w:val="00E930A2"/>
    <w:rsid w:val="00E938F0"/>
    <w:rsid w:val="00E94B50"/>
    <w:rsid w:val="00E9506D"/>
    <w:rsid w:val="00E95D99"/>
    <w:rsid w:val="00E96EE8"/>
    <w:rsid w:val="00E96EF2"/>
    <w:rsid w:val="00E97B8C"/>
    <w:rsid w:val="00E97EC3"/>
    <w:rsid w:val="00EA06CE"/>
    <w:rsid w:val="00EA0A6C"/>
    <w:rsid w:val="00EA12A3"/>
    <w:rsid w:val="00EA2F97"/>
    <w:rsid w:val="00EA3616"/>
    <w:rsid w:val="00EA45A3"/>
    <w:rsid w:val="00EA6DBA"/>
    <w:rsid w:val="00EA7D84"/>
    <w:rsid w:val="00EB13D1"/>
    <w:rsid w:val="00EB1E2D"/>
    <w:rsid w:val="00EB1F7D"/>
    <w:rsid w:val="00EB2701"/>
    <w:rsid w:val="00EB28A9"/>
    <w:rsid w:val="00EB54F7"/>
    <w:rsid w:val="00EB60EB"/>
    <w:rsid w:val="00EB6235"/>
    <w:rsid w:val="00EB7541"/>
    <w:rsid w:val="00EC00BC"/>
    <w:rsid w:val="00EC1204"/>
    <w:rsid w:val="00EC4FE5"/>
    <w:rsid w:val="00EC693B"/>
    <w:rsid w:val="00EC6D9A"/>
    <w:rsid w:val="00EC72EF"/>
    <w:rsid w:val="00ED1DA7"/>
    <w:rsid w:val="00ED40F9"/>
    <w:rsid w:val="00ED500D"/>
    <w:rsid w:val="00ED5CB8"/>
    <w:rsid w:val="00ED67BB"/>
    <w:rsid w:val="00ED79B7"/>
    <w:rsid w:val="00ED7AF0"/>
    <w:rsid w:val="00EE24CF"/>
    <w:rsid w:val="00EE2A90"/>
    <w:rsid w:val="00EE380C"/>
    <w:rsid w:val="00EE4E49"/>
    <w:rsid w:val="00EE550C"/>
    <w:rsid w:val="00EE5BFD"/>
    <w:rsid w:val="00EF115F"/>
    <w:rsid w:val="00EF211D"/>
    <w:rsid w:val="00EF26E9"/>
    <w:rsid w:val="00EF2B63"/>
    <w:rsid w:val="00EF3EDA"/>
    <w:rsid w:val="00EF4875"/>
    <w:rsid w:val="00EF5418"/>
    <w:rsid w:val="00EF65AB"/>
    <w:rsid w:val="00EF6657"/>
    <w:rsid w:val="00F009BF"/>
    <w:rsid w:val="00F00A10"/>
    <w:rsid w:val="00F01562"/>
    <w:rsid w:val="00F03E19"/>
    <w:rsid w:val="00F05460"/>
    <w:rsid w:val="00F07483"/>
    <w:rsid w:val="00F078F4"/>
    <w:rsid w:val="00F11090"/>
    <w:rsid w:val="00F11C82"/>
    <w:rsid w:val="00F135E9"/>
    <w:rsid w:val="00F15D9F"/>
    <w:rsid w:val="00F17783"/>
    <w:rsid w:val="00F20F81"/>
    <w:rsid w:val="00F22050"/>
    <w:rsid w:val="00F22A6F"/>
    <w:rsid w:val="00F22F86"/>
    <w:rsid w:val="00F22FA9"/>
    <w:rsid w:val="00F23229"/>
    <w:rsid w:val="00F23696"/>
    <w:rsid w:val="00F23FF7"/>
    <w:rsid w:val="00F245FB"/>
    <w:rsid w:val="00F24D7B"/>
    <w:rsid w:val="00F2543F"/>
    <w:rsid w:val="00F310A0"/>
    <w:rsid w:val="00F32D2A"/>
    <w:rsid w:val="00F34EB3"/>
    <w:rsid w:val="00F35ADF"/>
    <w:rsid w:val="00F360D8"/>
    <w:rsid w:val="00F36B3A"/>
    <w:rsid w:val="00F41F97"/>
    <w:rsid w:val="00F424F5"/>
    <w:rsid w:val="00F442FE"/>
    <w:rsid w:val="00F45C01"/>
    <w:rsid w:val="00F47DC0"/>
    <w:rsid w:val="00F50A17"/>
    <w:rsid w:val="00F5170F"/>
    <w:rsid w:val="00F51D7C"/>
    <w:rsid w:val="00F550FC"/>
    <w:rsid w:val="00F56CB0"/>
    <w:rsid w:val="00F63E04"/>
    <w:rsid w:val="00F6425D"/>
    <w:rsid w:val="00F6545F"/>
    <w:rsid w:val="00F657E9"/>
    <w:rsid w:val="00F70E13"/>
    <w:rsid w:val="00F70F7B"/>
    <w:rsid w:val="00F75DC0"/>
    <w:rsid w:val="00F818D8"/>
    <w:rsid w:val="00F81B58"/>
    <w:rsid w:val="00F82B70"/>
    <w:rsid w:val="00F832C6"/>
    <w:rsid w:val="00F833DD"/>
    <w:rsid w:val="00F84049"/>
    <w:rsid w:val="00F84161"/>
    <w:rsid w:val="00F855C2"/>
    <w:rsid w:val="00F903AE"/>
    <w:rsid w:val="00F90883"/>
    <w:rsid w:val="00F941AC"/>
    <w:rsid w:val="00F94B25"/>
    <w:rsid w:val="00F953FA"/>
    <w:rsid w:val="00F96E6A"/>
    <w:rsid w:val="00FA079D"/>
    <w:rsid w:val="00FA0D37"/>
    <w:rsid w:val="00FA19B9"/>
    <w:rsid w:val="00FA1FB1"/>
    <w:rsid w:val="00FA2C89"/>
    <w:rsid w:val="00FA4719"/>
    <w:rsid w:val="00FA69A0"/>
    <w:rsid w:val="00FA6E8F"/>
    <w:rsid w:val="00FA784F"/>
    <w:rsid w:val="00FA79A3"/>
    <w:rsid w:val="00FB0374"/>
    <w:rsid w:val="00FB1D8A"/>
    <w:rsid w:val="00FB27D6"/>
    <w:rsid w:val="00FB3DDD"/>
    <w:rsid w:val="00FB4D82"/>
    <w:rsid w:val="00FB6618"/>
    <w:rsid w:val="00FC0053"/>
    <w:rsid w:val="00FC0D56"/>
    <w:rsid w:val="00FC4052"/>
    <w:rsid w:val="00FC593C"/>
    <w:rsid w:val="00FD1971"/>
    <w:rsid w:val="00FD3023"/>
    <w:rsid w:val="00FD484F"/>
    <w:rsid w:val="00FD5836"/>
    <w:rsid w:val="00FD58A5"/>
    <w:rsid w:val="00FD633A"/>
    <w:rsid w:val="00FD697E"/>
    <w:rsid w:val="00FD79E8"/>
    <w:rsid w:val="00FE03A8"/>
    <w:rsid w:val="00FE1A15"/>
    <w:rsid w:val="00FE5923"/>
    <w:rsid w:val="00FE5B4E"/>
    <w:rsid w:val="00FE6BD5"/>
    <w:rsid w:val="00FE7649"/>
    <w:rsid w:val="00FF079A"/>
    <w:rsid w:val="00FF2AB9"/>
    <w:rsid w:val="00FF3C58"/>
    <w:rsid w:val="00FF3C7E"/>
    <w:rsid w:val="00FF50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8A40E13"/>
  <w15:chartTrackingRefBased/>
  <w15:docId w15:val="{5AD114B5-0EC2-4CB5-BEF3-393BCB19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25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87760"/>
    <w:pPr>
      <w:tabs>
        <w:tab w:val="center" w:pos="4252"/>
        <w:tab w:val="right" w:pos="8504"/>
      </w:tabs>
      <w:snapToGrid w:val="0"/>
    </w:pPr>
  </w:style>
  <w:style w:type="paragraph" w:styleId="a4">
    <w:name w:val="footer"/>
    <w:basedOn w:val="a"/>
    <w:rsid w:val="00487760"/>
    <w:pPr>
      <w:tabs>
        <w:tab w:val="center" w:pos="4252"/>
        <w:tab w:val="right" w:pos="8504"/>
      </w:tabs>
      <w:snapToGrid w:val="0"/>
    </w:pPr>
  </w:style>
  <w:style w:type="character" w:styleId="a5">
    <w:name w:val="Hyperlink"/>
    <w:uiPriority w:val="99"/>
    <w:unhideWhenUsed/>
    <w:rsid w:val="00355C83"/>
    <w:rPr>
      <w:color w:val="0000FF"/>
      <w:u w:val="single"/>
    </w:rPr>
  </w:style>
  <w:style w:type="paragraph" w:styleId="a6">
    <w:name w:val="Balloon Text"/>
    <w:basedOn w:val="a"/>
    <w:link w:val="a7"/>
    <w:uiPriority w:val="99"/>
    <w:semiHidden/>
    <w:unhideWhenUsed/>
    <w:rsid w:val="00F310A0"/>
    <w:rPr>
      <w:rFonts w:ascii="Arial" w:eastAsia="ＭＳ ゴシック" w:hAnsi="Arial"/>
      <w:sz w:val="18"/>
      <w:szCs w:val="18"/>
    </w:rPr>
  </w:style>
  <w:style w:type="character" w:customStyle="1" w:styleId="a7">
    <w:name w:val="吹き出し (文字)"/>
    <w:link w:val="a6"/>
    <w:uiPriority w:val="99"/>
    <w:semiHidden/>
    <w:rsid w:val="00F310A0"/>
    <w:rPr>
      <w:rFonts w:ascii="Arial" w:eastAsia="ＭＳ ゴシック" w:hAnsi="Arial" w:cs="Times New Roman"/>
      <w:kern w:val="2"/>
      <w:sz w:val="18"/>
      <w:szCs w:val="18"/>
    </w:rPr>
  </w:style>
  <w:style w:type="paragraph" w:styleId="a8">
    <w:name w:val="Date"/>
    <w:basedOn w:val="a"/>
    <w:next w:val="a"/>
    <w:link w:val="a9"/>
    <w:uiPriority w:val="99"/>
    <w:semiHidden/>
    <w:unhideWhenUsed/>
    <w:rsid w:val="00925124"/>
  </w:style>
  <w:style w:type="character" w:customStyle="1" w:styleId="a9">
    <w:name w:val="日付 (文字)"/>
    <w:link w:val="a8"/>
    <w:uiPriority w:val="99"/>
    <w:semiHidden/>
    <w:rsid w:val="00925124"/>
    <w:rPr>
      <w:kern w:val="2"/>
      <w:sz w:val="21"/>
      <w:szCs w:val="24"/>
    </w:rPr>
  </w:style>
  <w:style w:type="character" w:styleId="aa">
    <w:name w:val="annotation reference"/>
    <w:basedOn w:val="a0"/>
    <w:uiPriority w:val="99"/>
    <w:semiHidden/>
    <w:unhideWhenUsed/>
    <w:rsid w:val="00430BA0"/>
    <w:rPr>
      <w:sz w:val="16"/>
      <w:szCs w:val="16"/>
    </w:rPr>
  </w:style>
  <w:style w:type="paragraph" w:styleId="ab">
    <w:name w:val="annotation text"/>
    <w:basedOn w:val="a"/>
    <w:link w:val="ac"/>
    <w:uiPriority w:val="99"/>
    <w:semiHidden/>
    <w:unhideWhenUsed/>
    <w:rsid w:val="00430BA0"/>
    <w:rPr>
      <w:sz w:val="20"/>
      <w:szCs w:val="20"/>
    </w:rPr>
  </w:style>
  <w:style w:type="character" w:customStyle="1" w:styleId="ac">
    <w:name w:val="コメント文字列 (文字)"/>
    <w:basedOn w:val="a0"/>
    <w:link w:val="ab"/>
    <w:uiPriority w:val="99"/>
    <w:semiHidden/>
    <w:rsid w:val="00430BA0"/>
    <w:rPr>
      <w:kern w:val="2"/>
    </w:rPr>
  </w:style>
  <w:style w:type="paragraph" w:styleId="ad">
    <w:name w:val="annotation subject"/>
    <w:basedOn w:val="ab"/>
    <w:next w:val="ab"/>
    <w:link w:val="ae"/>
    <w:uiPriority w:val="99"/>
    <w:semiHidden/>
    <w:unhideWhenUsed/>
    <w:rsid w:val="00430BA0"/>
    <w:rPr>
      <w:b/>
      <w:bCs/>
    </w:rPr>
  </w:style>
  <w:style w:type="character" w:customStyle="1" w:styleId="ae">
    <w:name w:val="コメント内容 (文字)"/>
    <w:basedOn w:val="ac"/>
    <w:link w:val="ad"/>
    <w:uiPriority w:val="99"/>
    <w:semiHidden/>
    <w:rsid w:val="00430BA0"/>
    <w:rPr>
      <w:b/>
      <w:bCs/>
      <w:kern w:val="2"/>
    </w:rPr>
  </w:style>
  <w:style w:type="character" w:styleId="af">
    <w:name w:val="FollowedHyperlink"/>
    <w:basedOn w:val="a0"/>
    <w:uiPriority w:val="99"/>
    <w:semiHidden/>
    <w:unhideWhenUsed/>
    <w:rsid w:val="009F5E01"/>
    <w:rPr>
      <w:color w:val="954F72" w:themeColor="followedHyperlink"/>
      <w:u w:val="single"/>
    </w:rPr>
  </w:style>
  <w:style w:type="paragraph" w:styleId="af0">
    <w:name w:val="List Paragraph"/>
    <w:basedOn w:val="a"/>
    <w:uiPriority w:val="34"/>
    <w:qFormat/>
    <w:rsid w:val="0079331F"/>
    <w:pPr>
      <w:ind w:leftChars="400" w:left="840"/>
    </w:pPr>
  </w:style>
  <w:style w:type="character" w:styleId="af1">
    <w:name w:val="Unresolved Mention"/>
    <w:basedOn w:val="a0"/>
    <w:uiPriority w:val="99"/>
    <w:semiHidden/>
    <w:unhideWhenUsed/>
    <w:rsid w:val="00793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06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20132;&#27969;\LOCALS~1\Temp\letterhead_ej.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3A4AC-D439-7048-AF52-6077C8E93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letterhead_ej.dot</Template>
  <TotalTime>1</TotalTime>
  <Pages>2</Pages>
  <Words>678</Words>
  <Characters>3869</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総務部広報課</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kouryu</dc:creator>
  <cp:keywords/>
  <dc:description/>
  <cp:lastModifiedBy>Akahori Hirokazu</cp:lastModifiedBy>
  <cp:revision>3</cp:revision>
  <cp:lastPrinted>2021-09-16T06:40:00Z</cp:lastPrinted>
  <dcterms:created xsi:type="dcterms:W3CDTF">2022-01-23T02:26:00Z</dcterms:created>
  <dcterms:modified xsi:type="dcterms:W3CDTF">2022-01-24T06:49:00Z</dcterms:modified>
</cp:coreProperties>
</file>